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general de folleto"/>
      </w:tblPr>
      <w:tblGrid>
        <w:gridCol w:w="7200"/>
        <w:gridCol w:w="144"/>
        <w:gridCol w:w="3456"/>
      </w:tblGrid>
      <w:tr w:rsidR="000A796E" w:rsidTr="00347D12">
        <w:trPr>
          <w:trHeight w:hRule="exact" w:val="15035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eño para el contenido del cuerpo de folleto"/>
            </w:tblPr>
            <w:tblGrid>
              <w:gridCol w:w="6946"/>
              <w:gridCol w:w="254"/>
            </w:tblGrid>
            <w:tr w:rsidR="000A796E">
              <w:trPr>
                <w:cantSplit/>
                <w:trHeight w:hRule="exact" w:val="7200"/>
              </w:trPr>
              <w:tc>
                <w:tcPr>
                  <w:tcW w:w="7200" w:type="dxa"/>
                  <w:gridSpan w:val="2"/>
                </w:tcPr>
                <w:p w:rsidR="000A796E" w:rsidRDefault="00016564">
                  <w:r w:rsidRPr="00016564">
                    <w:rPr>
                      <w:noProof/>
                      <w:lang w:val="es-MX" w:eastAsia="es-MX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1552" behindDoc="1" locked="0" layoutInCell="1" allowOverlap="1" wp14:anchorId="7488D01B" wp14:editId="1807705F">
                            <wp:simplePos x="0" y="0"/>
                            <wp:positionH relativeFrom="column">
                              <wp:posOffset>95250</wp:posOffset>
                            </wp:positionH>
                            <wp:positionV relativeFrom="paragraph">
                              <wp:posOffset>634</wp:posOffset>
                            </wp:positionV>
                            <wp:extent cx="4467225" cy="4391025"/>
                            <wp:effectExtent l="95250" t="0" r="28575" b="9525"/>
                            <wp:wrapTight wrapText="bothSides">
                              <wp:wrapPolygon edited="0">
                                <wp:start x="-184" y="187"/>
                                <wp:lineTo x="-461" y="16868"/>
                                <wp:lineTo x="-461" y="18367"/>
                                <wp:lineTo x="-184" y="21553"/>
                                <wp:lineTo x="18422" y="21553"/>
                                <wp:lineTo x="21646" y="21553"/>
                                <wp:lineTo x="21646" y="187"/>
                                <wp:lineTo x="-184" y="187"/>
                              </wp:wrapPolygon>
                            </wp:wrapTight>
                            <wp:docPr id="8" name="Grupo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467225" cy="4391025"/>
                                      <a:chOff x="0" y="0"/>
                                      <a:chExt cx="3571875" cy="2486427"/>
                                    </a:xfrm>
                                  </wpg:grpSpPr>
                                  <wps:wsp>
                                    <wps:cNvPr id="10" name="Rectángulo 10"/>
                                    <wps:cNvSpPr/>
                                    <wps:spPr>
                                      <a:xfrm>
                                        <a:off x="0" y="37799"/>
                                        <a:ext cx="3571875" cy="24288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" name="Picture 4" descr="Resultado de imagen para biologi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949764" y="81696"/>
                                        <a:ext cx="1022038" cy="5660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" name="Picture 6" descr="Resultado de imagen para geografi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241609" y="517553"/>
                                        <a:ext cx="1308102" cy="8033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Picture 10" descr="Resultado de imagen para lengua materna españo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878" y="846128"/>
                                        <a:ext cx="1435111" cy="6880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" name="Picture 12" descr="Resultado de imagen para matematica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6788" y="1320878"/>
                                        <a:ext cx="1048736" cy="650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" name="Picture 14" descr="Resultado de imagen para ingl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129630" y="1305894"/>
                                        <a:ext cx="1072762" cy="794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Picture 16" descr="Resultado de imagen para historia asignatur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234382" y="2100206"/>
                                        <a:ext cx="1240088" cy="3720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" name="Picture 18" descr="Resultado de imagen para quimic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2694371" y="1608924"/>
                                        <a:ext cx="1263703" cy="4913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" name="Picture 20" descr="Resultado de imagen para fisic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61719" y="1829271"/>
                                        <a:ext cx="1179889" cy="5479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" name="Picture 22" descr="Resultado de imagen para art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69397" y="283393"/>
                                        <a:ext cx="1023068" cy="5754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" name="Picture 24" descr="Resultado de imagen para edu. fisic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3018140">
                                        <a:off x="35258" y="1756854"/>
                                        <a:ext cx="1062693" cy="498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" name="Picture 26" descr="Resultado de imagen para formación civic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539" y="104474"/>
                                        <a:ext cx="842878" cy="7507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" name="Picture 8" descr="Resultado de imagen para lengua materna españo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17418" y="590813"/>
                                        <a:ext cx="1003634" cy="12925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6" name="Rectángulo 26"/>
                                    <wps:cNvSpPr/>
                                    <wps:spPr>
                                      <a:xfrm>
                                        <a:off x="833589" y="0"/>
                                        <a:ext cx="2301071" cy="353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:rsidR="00016564" w:rsidRPr="00B36765" w:rsidRDefault="00016564" w:rsidP="00016564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14:props3d w14:extrusionH="57150" w14:contourW="0" w14:prstMaterial="softEdge">
                                                <w14:bevelT w14:w="25400" w14:h="38100" w14:prst="circle"/>
                                              </w14:props3d>
                                            </w:rPr>
                                          </w:pPr>
                                          <w:r w:rsidRPr="00B36765">
                                            <w:rPr>
                                              <w:rFonts w:asciiTheme="minorHAnsi" w:hAnsi="Georgia" w:cstheme="minorBidi"/>
                                              <w:b/>
                                              <w:bCs/>
                                              <w:color w:val="EC6814" w:themeColor="accent4"/>
                                              <w:kern w:val="24"/>
                                              <w:sz w:val="48"/>
                                              <w:szCs w:val="48"/>
                                              <w:lang w:val="es-ES"/>
                                              <w14:props3d w14:extrusionH="57150" w14:contourW="0" w14:prstMaterial="softEdge">
                                                <w14:bevelT w14:w="25400" w14:h="38100" w14:prst="circle"/>
                                              </w14:props3d>
                                            </w:rPr>
                                            <w:t>SECUNDARIA</w:t>
                                          </w:r>
                                        </w:p>
                                      </w:txbxContent>
                                    </wps:txbx>
                                    <wps:bodyPr wrap="square" lIns="91440" tIns="45720" rIns="91440" bIns="45720">
                                      <a:noAutofit/>
                                      <a:scene3d>
                                        <a:camera prst="orthographicFront"/>
                                        <a:lightRig rig="soft" dir="t">
                                          <a:rot lat="0" lon="0" rev="15600000"/>
                                        </a:lightRig>
                                      </a:scene3d>
                                      <a:sp3d extrusionH="57150" prstMaterial="softEdge">
                                        <a:bevelT w="25400" h="38100"/>
                                      </a:sp3d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488D01B" id="Grupo 5" o:spid="_x0000_s1026" style="position:absolute;margin-left:7.5pt;margin-top:.05pt;width:351.75pt;height:345.75pt;z-index:-251644928;mso-width-relative:margin;mso-height-relative:margin" coordsize="35718,248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mFtaWxpYQAA&#10;AeocAAcAAAgMAAAIZ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gBhAG0AaQBsAGkAYQA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CmB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GYW1pbGlh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gQF&#10;BgUEBgYFBgcHBggKEAoKCQkKFA4PDBAXFBgYFxQWFhodJR8aGyMcFhYgLCAjJicpKikZHy0wLSgw&#10;JSgpKP/bAEMBBwcHCggKEwoKEygaFhooKCgoKCgoKCgoKCgoKCgoKCgoKCgoKCgoKCgoKCgoKCgo&#10;KCgoKCgoKCgoKCgoKCgoKP/AABEIAbAD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">
                            <v:rect id="Rectángulo 10" o:spid="_x0000_s1027" style="position:absolute;top:377;width:35718;height:24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" fillcolor="#ab9acc [1944]" strokecolor="#751139 [1604]" strokeweight="1pt"/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4" o:spid="_x0000_s1028" type="#_x0000_t75" alt="Resultado de imagen para biologia" style="position:absolute;left:19497;top:816;width:10221;height:5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">
                              <v:imagedata r:id="rId21" o:title="Resultado de imagen para biologia"/>
                            </v:shape>
                            <v:shape id="Picture 6" o:spid="_x0000_s1029" type="#_x0000_t75" alt="Resultado de imagen para geografia" style="position:absolute;left:22416;top:5175;width:13081;height:8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">
                              <v:imagedata r:id="rId22" o:title="Resultado de imagen para geografia"/>
                            </v:shape>
                            <v:shape id="Picture 10" o:spid="_x0000_s1030" type="#_x0000_t75" alt="Resultado de imagen para lengua materna español" style="position:absolute;left:98;top:8461;width:14351;height: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">
                              <v:imagedata r:id="rId23" o:title="Resultado de imagen para lengua materna español"/>
                            </v:shape>
                            <v:shape id="Picture 12" o:spid="_x0000_s1031" type="#_x0000_t75" alt="Resultado de imagen para matematicas" style="position:absolute;left:4367;top:13208;width:10488;height: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">
                              <v:imagedata r:id="rId24" o:title="Resultado de imagen para matematicas"/>
                            </v:shape>
                            <v:shape id="Picture 14" o:spid="_x0000_s1032" type="#_x0000_t75" alt="Resultado de imagen para ingles" style="position:absolute;left:21296;top:13058;width:10727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">
                              <v:imagedata r:id="rId25" o:title="Resultado de imagen para ingles"/>
                            </v:shape>
                            <v:shape id="Picture 16" o:spid="_x0000_s1033" type="#_x0000_t75" alt="Resultado de imagen para historia asignatura" style="position:absolute;left:22343;top:21002;width:12401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">
                              <v:imagedata r:id="rId26" o:title="Resultado de imagen para historia asignatura"/>
                            </v:shape>
                            <v:shape id="Picture 18" o:spid="_x0000_s1034" type="#_x0000_t75" alt="Resultado de imagen para quimica" style="position:absolute;left:26943;top:16089;width:12637;height:491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">
                              <v:imagedata r:id="rId27" o:title="Resultado de imagen para quimica"/>
                            </v:shape>
                            <v:shape id="Picture 20" o:spid="_x0000_s1035" type="#_x0000_t75" alt="Resultado de imagen para fisica" style="position:absolute;left:10617;top:18292;width:11799;height:5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">
                              <v:imagedata r:id="rId28" o:title="Resultado de imagen para fisica"/>
                            </v:shape>
                            <v:shape id="Picture 22" o:spid="_x0000_s1036" type="#_x0000_t75" alt="Resultado de imagen para artes" style="position:absolute;left:7693;top:2833;width:10231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">
                              <v:imagedata r:id="rId29" o:title="Resultado de imagen para artes"/>
                            </v:shape>
                            <v:shape id="Picture 24" o:spid="_x0000_s1037" type="#_x0000_t75" alt="Resultado de imagen para edu. fisica" style="position:absolute;left:352;top:17568;width:10627;height:4987;rotation:-93736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">
                              <v:imagedata r:id="rId30" o:title="Resultado de imagen para edu"/>
                            </v:shape>
                            <v:shape id="Picture 26" o:spid="_x0000_s1038" type="#_x0000_t75" alt="Resultado de imagen para formación civica" style="position:absolute;left:395;top:1044;width:8429;height: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">
                              <v:imagedata r:id="rId31" o:title="Resultado de imagen para formación civica"/>
                            </v:shape>
                            <v:shape id="Picture 8" o:spid="_x0000_s1039" type="#_x0000_t75" alt="Resultado de imagen para lengua materna español" style="position:absolute;left:13174;top:5908;width:10036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">
                              <v:imagedata r:id="rId32" o:title="Resultado de imagen para lengua materna español"/>
                            </v:shape>
                            <v:rect id="Rectángulo 26" o:spid="_x0000_s1040" style="position:absolute;left:8335;width:23011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            <v:textbox>
                                <w:txbxContent>
                                  <w:p w:rsidR="00016564" w:rsidRPr="00B36765" w:rsidRDefault="00016564" w:rsidP="0001656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B36765">
                                      <w:rPr>
                                        <w:rFonts w:asciiTheme="minorHAnsi" w:hAnsi="Georgia" w:cstheme="minorBidi"/>
                                        <w:b/>
                                        <w:bCs/>
                                        <w:color w:val="EC6814" w:themeColor="accent4"/>
                                        <w:kern w:val="24"/>
                                        <w:sz w:val="48"/>
                                        <w:szCs w:val="48"/>
                                        <w:lang w:val="es-ES"/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SECUNDARIA</w:t>
                                    </w:r>
                                  </w:p>
                                </w:txbxContent>
                              </v:textbox>
                            </v:rect>
                            <w10:wrap type="tight"/>
                          </v:group>
                        </w:pict>
                      </mc:Fallback>
                    </mc:AlternateContent>
                  </w:r>
                </w:p>
              </w:tc>
            </w:tr>
            <w:tr w:rsidR="000A796E" w:rsidTr="00016564">
              <w:trPr>
                <w:gridAfter w:val="1"/>
                <w:wAfter w:w="254" w:type="dxa"/>
                <w:trHeight w:hRule="exact" w:val="6404"/>
              </w:trPr>
              <w:tc>
                <w:tcPr>
                  <w:tcW w:w="6946" w:type="dxa"/>
                </w:tcPr>
                <w:p w:rsidR="000A796E" w:rsidRDefault="005A2B83" w:rsidP="00C53BEA">
                  <w:pPr>
                    <w:pStyle w:val="Ttulo"/>
                    <w:jc w:val="both"/>
                    <w:rPr>
                      <w:sz w:val="56"/>
                    </w:rPr>
                  </w:pPr>
                  <w:r w:rsidRPr="005A2B83">
                    <w:rPr>
                      <w:sz w:val="56"/>
                    </w:rPr>
                    <w:t>FICHERO EMERGENTE</w:t>
                  </w:r>
                  <w:r w:rsidR="00C53BEA">
                    <w:rPr>
                      <w:sz w:val="56"/>
                    </w:rPr>
                    <w:t xml:space="preserve"> </w:t>
                  </w:r>
                  <w:r w:rsidR="00016564">
                    <w:rPr>
                      <w:sz w:val="56"/>
                    </w:rPr>
                    <w:t>PARA</w:t>
                  </w:r>
                  <w:r w:rsidR="00C53BEA">
                    <w:rPr>
                      <w:sz w:val="56"/>
                    </w:rPr>
                    <w:t xml:space="preserve"> secundarias</w:t>
                  </w:r>
                </w:p>
                <w:p w:rsidR="00016564" w:rsidRPr="00016564" w:rsidRDefault="00016564" w:rsidP="00016564"/>
                <w:p w:rsidR="000A796E" w:rsidRDefault="00DD496A" w:rsidP="00C53BE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El</w:t>
                  </w:r>
                  <w:r w:rsidR="00D146B1">
                    <w:rPr>
                      <w:sz w:val="22"/>
                      <w:szCs w:val="22"/>
                    </w:rPr>
                    <w:t xml:space="preserve"> fichero está estructurado para que los alumnos de secundaria, cuenten con actividades para desarrollar en casa durante la etapa </w:t>
                  </w:r>
                  <w:r w:rsidR="00C53BEA">
                    <w:rPr>
                      <w:sz w:val="22"/>
                      <w:szCs w:val="22"/>
                    </w:rPr>
                    <w:t>de distancia sana</w:t>
                  </w:r>
                  <w:r w:rsidR="00D146B1">
                    <w:rPr>
                      <w:sz w:val="22"/>
                      <w:szCs w:val="22"/>
                    </w:rPr>
                    <w:t>, de manera que, entre la programación de cuidados, nuestros alumnos cuenten con algunos ejercicios que les puedan ayudar a continuar estudiando.</w:t>
                  </w:r>
                </w:p>
                <w:p w:rsidR="00D146B1" w:rsidRDefault="00D146B1" w:rsidP="00C53BE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Son fichas autoadministrables para su lectura, análisis, ejecución y resultado que el alumno podrá resolver sin mayor problema. Van 14 fichas, que se resolverán una por día en un lapso de 60 minutos</w:t>
                  </w:r>
                  <w:r w:rsidR="00C53BEA">
                    <w:rPr>
                      <w:sz w:val="22"/>
                      <w:szCs w:val="22"/>
                    </w:rPr>
                    <w:t xml:space="preserve"> cada una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D146B1" w:rsidRPr="000607C6" w:rsidRDefault="00D146B1" w:rsidP="00C53BEA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Ajustarnos a las necesidades que hoy nos marcará grandes mejoras para el mañana. </w:t>
                  </w:r>
                </w:p>
              </w:tc>
            </w:tr>
            <w:tr w:rsidR="000A796E" w:rsidTr="006C0873">
              <w:trPr>
                <w:trHeight w:hRule="exact" w:val="1429"/>
              </w:trPr>
              <w:tc>
                <w:tcPr>
                  <w:tcW w:w="7200" w:type="dxa"/>
                  <w:gridSpan w:val="2"/>
                  <w:vAlign w:val="bottom"/>
                </w:tcPr>
                <w:p w:rsidR="000A796E" w:rsidRDefault="000A796E"/>
              </w:tc>
            </w:tr>
          </w:tbl>
          <w:p w:rsidR="000A796E" w:rsidRDefault="000A796E"/>
        </w:tc>
        <w:tc>
          <w:tcPr>
            <w:tcW w:w="144" w:type="dxa"/>
          </w:tcPr>
          <w:p w:rsidR="000A796E" w:rsidRDefault="000A796E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eño de barra lateral de folleto"/>
            </w:tblPr>
            <w:tblGrid>
              <w:gridCol w:w="3456"/>
            </w:tblGrid>
            <w:tr w:rsidR="000A796E" w:rsidTr="00347D12">
              <w:trPr>
                <w:trHeight w:hRule="exact" w:val="10922"/>
              </w:trPr>
              <w:tc>
                <w:tcPr>
                  <w:tcW w:w="3456" w:type="dxa"/>
                  <w:shd w:val="clear" w:color="auto" w:fill="97C83C" w:themeFill="accent2"/>
                  <w:vAlign w:val="center"/>
                </w:tcPr>
                <w:p w:rsidR="00CD2FD9" w:rsidRDefault="00CD2FD9" w:rsidP="00CD2FD9">
                  <w:pPr>
                    <w:pStyle w:val="Ttulo2"/>
                  </w:pPr>
                  <w:r w:rsidRPr="00CD2FD9">
                    <w:rPr>
                      <w:noProof/>
                      <w:lang w:val="es-MX" w:eastAsia="es-MX"/>
                    </w:rPr>
                    <w:drawing>
                      <wp:anchor distT="0" distB="0" distL="114300" distR="114300" simplePos="0" relativeHeight="251658240" behindDoc="1" locked="0" layoutInCell="1" allowOverlap="1" wp14:anchorId="28F80506" wp14:editId="4DE58A80">
                        <wp:simplePos x="0" y="0"/>
                        <wp:positionH relativeFrom="column">
                          <wp:posOffset>-10160</wp:posOffset>
                        </wp:positionH>
                        <wp:positionV relativeFrom="paragraph">
                          <wp:posOffset>-1996440</wp:posOffset>
                        </wp:positionV>
                        <wp:extent cx="1828800" cy="967105"/>
                        <wp:effectExtent l="0" t="0" r="0" b="4445"/>
                        <wp:wrapTight wrapText="bothSides">
                          <wp:wrapPolygon edited="0">
                            <wp:start x="0" y="0"/>
                            <wp:lineTo x="0" y="21274"/>
                            <wp:lineTo x="21375" y="21274"/>
                            <wp:lineTo x="21375" y="0"/>
                            <wp:lineTo x="0" y="0"/>
                          </wp:wrapPolygon>
                        </wp:wrapTight>
                        <wp:docPr id="1026" name="Picture 2" descr="Resultado de imagen de logo recrea jalisc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Resultado de imagen de logo recrea jalisco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326" r="56845" b="299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8800" cy="9671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A796E" w:rsidRDefault="00CD2FD9">
                  <w:pPr>
                    <w:pStyle w:val="Ttulo2"/>
                  </w:pPr>
                  <w:r>
                    <w:t>SECRETARIA DE EDUCACIÓN JALISCO</w:t>
                  </w:r>
                </w:p>
                <w:p w:rsidR="000A796E" w:rsidRDefault="000A796E">
                  <w:pPr>
                    <w:pStyle w:val="Lnea"/>
                  </w:pPr>
                </w:p>
                <w:p w:rsidR="000A796E" w:rsidRDefault="005A2B83">
                  <w:pPr>
                    <w:pStyle w:val="Lnea"/>
                  </w:pPr>
                  <w:r>
                    <w:t xml:space="preserve">ACTIVIDADES </w:t>
                  </w:r>
                </w:p>
                <w:p w:rsidR="000A796E" w:rsidRDefault="00CD2FD9">
                  <w:pPr>
                    <w:pStyle w:val="Ttulo2"/>
                  </w:pPr>
                  <w:r>
                    <w:t>SUBSECRETARIA DE EDUCACIÓN BÁSICA</w:t>
                  </w:r>
                </w:p>
                <w:p w:rsidR="000A796E" w:rsidRDefault="000A796E">
                  <w:pPr>
                    <w:pStyle w:val="Lnea"/>
                  </w:pPr>
                </w:p>
                <w:p w:rsidR="000A796E" w:rsidRDefault="00CD2FD9">
                  <w:pPr>
                    <w:pStyle w:val="Ttulo2"/>
                  </w:pPr>
                  <w:r>
                    <w:t>DIRECCIÓN DE SECUNDARIA</w:t>
                  </w:r>
                </w:p>
                <w:p w:rsidR="00CD2FD9" w:rsidRDefault="00CD2FD9" w:rsidP="00CD2FD9">
                  <w:pPr>
                    <w:jc w:val="center"/>
                    <w:rPr>
                      <w:sz w:val="22"/>
                    </w:rPr>
                  </w:pPr>
                </w:p>
                <w:p w:rsidR="000A796E" w:rsidRPr="00CD2FD9" w:rsidRDefault="00CD2FD9" w:rsidP="00CD2FD9">
                  <w:pPr>
                    <w:jc w:val="center"/>
                    <w:rPr>
                      <w:color w:val="FFFFFF" w:themeColor="background1"/>
                      <w:sz w:val="22"/>
                    </w:rPr>
                  </w:pPr>
                  <w:r w:rsidRPr="00CD2FD9">
                    <w:rPr>
                      <w:color w:val="FFFFFF" w:themeColor="background1"/>
                      <w:sz w:val="22"/>
                    </w:rPr>
                    <w:t>DIRECCIÓN DE SECUNDARIAS GENERALES</w:t>
                  </w:r>
                </w:p>
                <w:p w:rsidR="00CD2FD9" w:rsidRPr="00CD2FD9" w:rsidRDefault="00CD2FD9" w:rsidP="00CD2FD9">
                  <w:pPr>
                    <w:jc w:val="center"/>
                    <w:rPr>
                      <w:color w:val="FFFFFF" w:themeColor="background1"/>
                      <w:sz w:val="22"/>
                    </w:rPr>
                  </w:pPr>
                  <w:r w:rsidRPr="00CD2FD9">
                    <w:rPr>
                      <w:color w:val="FFFFFF" w:themeColor="background1"/>
                      <w:sz w:val="22"/>
                    </w:rPr>
                    <w:t>DIRECCIÓN DE SECUNDARIAS TÉCNICAS</w:t>
                  </w:r>
                </w:p>
                <w:p w:rsidR="00CD2FD9" w:rsidRPr="00CD2FD9" w:rsidRDefault="00CD2FD9" w:rsidP="00CD2FD9">
                  <w:pPr>
                    <w:jc w:val="center"/>
                    <w:rPr>
                      <w:color w:val="FFFFFF" w:themeColor="background1"/>
                      <w:sz w:val="22"/>
                    </w:rPr>
                  </w:pPr>
                  <w:r w:rsidRPr="00CD2FD9">
                    <w:rPr>
                      <w:color w:val="FFFFFF" w:themeColor="background1"/>
                      <w:sz w:val="22"/>
                    </w:rPr>
                    <w:t>DIRECIÓN DE TELESECUNDARIAS</w:t>
                  </w:r>
                </w:p>
                <w:p w:rsidR="00CD2FD9" w:rsidRDefault="00CD2FD9" w:rsidP="00CD2FD9"/>
                <w:p w:rsidR="00CD2FD9" w:rsidRPr="00CD2FD9" w:rsidRDefault="00CD2FD9" w:rsidP="00CD2FD9"/>
              </w:tc>
            </w:tr>
            <w:tr w:rsidR="000A796E" w:rsidTr="00347D12">
              <w:trPr>
                <w:trHeight w:hRule="exact" w:val="144"/>
              </w:trPr>
              <w:tc>
                <w:tcPr>
                  <w:tcW w:w="3456" w:type="dxa"/>
                </w:tcPr>
                <w:p w:rsidR="000A796E" w:rsidRDefault="000A796E"/>
              </w:tc>
            </w:tr>
            <w:tr w:rsidR="000A796E" w:rsidTr="000A1151">
              <w:trPr>
                <w:trHeight w:hRule="exact" w:val="3969"/>
              </w:trPr>
              <w:tc>
                <w:tcPr>
                  <w:tcW w:w="3453" w:type="dxa"/>
                  <w:shd w:val="clear" w:color="auto" w:fill="E03177" w:themeFill="accent1"/>
                  <w:vAlign w:val="center"/>
                </w:tcPr>
                <w:p w:rsidR="000A796E" w:rsidRDefault="00FA7575" w:rsidP="005A2B83">
                  <w:pPr>
                    <w:pStyle w:val="Fecha"/>
                  </w:pPr>
                  <w:r w:rsidRPr="00D146B1">
                    <w:rPr>
                      <w:noProof/>
                      <w:sz w:val="20"/>
                      <w:lang w:val="es-MX" w:eastAsia="es-MX"/>
                    </w:rPr>
                    <w:drawing>
                      <wp:anchor distT="0" distB="0" distL="114300" distR="114300" simplePos="0" relativeHeight="251659264" behindDoc="1" locked="0" layoutInCell="1" allowOverlap="1" wp14:anchorId="150DBFF6" wp14:editId="4B89FC62">
                        <wp:simplePos x="0" y="0"/>
                        <wp:positionH relativeFrom="column">
                          <wp:posOffset>290830</wp:posOffset>
                        </wp:positionH>
                        <wp:positionV relativeFrom="paragraph">
                          <wp:posOffset>216535</wp:posOffset>
                        </wp:positionV>
                        <wp:extent cx="1220470" cy="999490"/>
                        <wp:effectExtent l="0" t="0" r="0" b="0"/>
                        <wp:wrapTight wrapText="bothSides">
                          <wp:wrapPolygon edited="0">
                            <wp:start x="8092" y="0"/>
                            <wp:lineTo x="1011" y="6587"/>
                            <wp:lineTo x="0" y="8234"/>
                            <wp:lineTo x="0" y="13586"/>
                            <wp:lineTo x="6069" y="19761"/>
                            <wp:lineTo x="8092" y="20996"/>
                            <wp:lineTo x="13149" y="20996"/>
                            <wp:lineTo x="15172" y="19761"/>
                            <wp:lineTo x="21240" y="13586"/>
                            <wp:lineTo x="21240" y="8234"/>
                            <wp:lineTo x="20229" y="6587"/>
                            <wp:lineTo x="13149" y="0"/>
                            <wp:lineTo x="8092" y="0"/>
                          </wp:wrapPolygon>
                        </wp:wrapTight>
                        <wp:docPr id="3" name="Imagen 3" descr="Resultado de imagen de logo sej jalisc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esultado de imagen de logo sej jalisc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470" cy="99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A2B83" w:rsidRPr="00D146B1">
                    <w:rPr>
                      <w:sz w:val="20"/>
                    </w:rPr>
                    <w:t>MARZO</w:t>
                  </w:r>
                  <w:r w:rsidR="005A2B83">
                    <w:t xml:space="preserve"> 2020</w:t>
                  </w:r>
                </w:p>
              </w:tc>
            </w:tr>
          </w:tbl>
          <w:p w:rsidR="000A796E" w:rsidRDefault="000A796E"/>
        </w:tc>
      </w:tr>
    </w:tbl>
    <w:p w:rsidR="000A796E" w:rsidRDefault="000A796E">
      <w:pPr>
        <w:pStyle w:val="Sinespaciado"/>
      </w:pPr>
    </w:p>
    <w:p w:rsidR="005A2B83" w:rsidRDefault="005A2B83">
      <w:pPr>
        <w:pStyle w:val="Sinespaciado"/>
      </w:pPr>
    </w:p>
    <w:p w:rsidR="009B4FD5" w:rsidRDefault="009B4FD5" w:rsidP="00D478ED">
      <w:pPr>
        <w:pStyle w:val="Sinespaciado"/>
        <w:jc w:val="center"/>
      </w:pPr>
    </w:p>
    <w:p w:rsidR="00EE2614" w:rsidRDefault="00D478ED" w:rsidP="00D478ED">
      <w:pPr>
        <w:pStyle w:val="Sinespaciado"/>
        <w:jc w:val="center"/>
      </w:pPr>
      <w:r>
        <w:t>FICHA DE ESTUDIO PARA EL APRENDIZAJE EN CASA</w:t>
      </w:r>
      <w:r>
        <w:rPr>
          <w:sz w:val="20"/>
        </w:rPr>
        <w:t xml:space="preserve">. </w:t>
      </w:r>
      <w:r w:rsidRPr="00D478ED">
        <w:rPr>
          <w:sz w:val="20"/>
        </w:rPr>
        <w:t xml:space="preserve">MARZO </w:t>
      </w:r>
      <w:r>
        <w:t>2020</w:t>
      </w:r>
    </w:p>
    <w:p w:rsidR="00EE2614" w:rsidRDefault="00EE2614" w:rsidP="009C456B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8357"/>
      </w:tblGrid>
      <w:tr w:rsidR="00C121FB" w:rsidTr="000F792C">
        <w:tc>
          <w:tcPr>
            <w:tcW w:w="2405" w:type="dxa"/>
          </w:tcPr>
          <w:p w:rsidR="00C121FB" w:rsidRPr="00606DDF" w:rsidRDefault="00C121FB" w:rsidP="000F792C">
            <w:pPr>
              <w:pStyle w:val="Sinespaciado"/>
              <w:rPr>
                <w:rFonts w:ascii="Calibri" w:hAnsi="Calibri" w:cs="Calibri"/>
              </w:rPr>
            </w:pPr>
            <w:r w:rsidRPr="00606DDF">
              <w:rPr>
                <w:rFonts w:ascii="Calibri" w:hAnsi="Calibri" w:cs="Calibri"/>
              </w:rPr>
              <w:t>Eje</w:t>
            </w:r>
          </w:p>
        </w:tc>
        <w:tc>
          <w:tcPr>
            <w:tcW w:w="8357" w:type="dxa"/>
          </w:tcPr>
          <w:p w:rsidR="00C121FB" w:rsidRPr="00606DDF" w:rsidRDefault="00C121FB" w:rsidP="000F792C">
            <w:pPr>
              <w:pStyle w:val="Sinespaciado"/>
              <w:rPr>
                <w:rFonts w:ascii="Calibri" w:hAnsi="Calibri" w:cs="Calibri"/>
              </w:rPr>
            </w:pPr>
            <w:r w:rsidRPr="00606DDF">
              <w:rPr>
                <w:rFonts w:ascii="Calibri" w:hAnsi="Calibri" w:cs="Calibri"/>
              </w:rPr>
              <w:t>NÚMERO, ÁLGEBRA Y VARIACIÓN</w:t>
            </w:r>
          </w:p>
        </w:tc>
      </w:tr>
      <w:tr w:rsidR="00C121FB" w:rsidTr="000F792C">
        <w:tc>
          <w:tcPr>
            <w:tcW w:w="2405" w:type="dxa"/>
          </w:tcPr>
          <w:p w:rsidR="00C121FB" w:rsidRPr="00606DDF" w:rsidRDefault="00C121FB" w:rsidP="000F792C">
            <w:pPr>
              <w:pStyle w:val="Sinespaciado"/>
              <w:rPr>
                <w:rFonts w:ascii="Calibri" w:hAnsi="Calibri" w:cs="Calibri"/>
              </w:rPr>
            </w:pPr>
            <w:r w:rsidRPr="00606DDF">
              <w:rPr>
                <w:rFonts w:ascii="Calibri" w:hAnsi="Calibri" w:cs="Calibri"/>
              </w:rPr>
              <w:t xml:space="preserve">Tema </w:t>
            </w:r>
          </w:p>
        </w:tc>
        <w:tc>
          <w:tcPr>
            <w:tcW w:w="8357" w:type="dxa"/>
          </w:tcPr>
          <w:p w:rsidR="00C121FB" w:rsidRPr="00606DDF" w:rsidRDefault="00C121FB" w:rsidP="000F792C">
            <w:pPr>
              <w:pStyle w:val="Sinespaciado"/>
              <w:rPr>
                <w:rFonts w:ascii="Calibri" w:hAnsi="Calibri" w:cs="Calibri"/>
              </w:rPr>
            </w:pPr>
            <w:r w:rsidRPr="00606DDF">
              <w:rPr>
                <w:rFonts w:ascii="Calibri" w:hAnsi="Calibri" w:cs="Calibri"/>
              </w:rPr>
              <w:t>Número</w:t>
            </w:r>
          </w:p>
        </w:tc>
      </w:tr>
      <w:tr w:rsidR="00C121FB" w:rsidTr="000F792C">
        <w:tc>
          <w:tcPr>
            <w:tcW w:w="2405" w:type="dxa"/>
          </w:tcPr>
          <w:p w:rsidR="00C121FB" w:rsidRPr="00606DDF" w:rsidRDefault="00C121FB" w:rsidP="000F792C">
            <w:pPr>
              <w:pStyle w:val="Sinespaciado"/>
              <w:rPr>
                <w:rFonts w:ascii="Calibri" w:hAnsi="Calibri" w:cs="Calibri"/>
              </w:rPr>
            </w:pPr>
            <w:r w:rsidRPr="00606DDF">
              <w:rPr>
                <w:rFonts w:ascii="Calibri" w:hAnsi="Calibri" w:cs="Calibri"/>
              </w:rPr>
              <w:t xml:space="preserve">Aprendizajes esperados </w:t>
            </w:r>
          </w:p>
        </w:tc>
        <w:tc>
          <w:tcPr>
            <w:tcW w:w="8357" w:type="dxa"/>
          </w:tcPr>
          <w:p w:rsidR="00C121FB" w:rsidRPr="00606DDF" w:rsidRDefault="00267387" w:rsidP="000F792C">
            <w:pPr>
              <w:pStyle w:val="Sinespaciado"/>
              <w:rPr>
                <w:rFonts w:ascii="Calibri" w:hAnsi="Calibri" w:cs="Calibri"/>
              </w:rPr>
            </w:pPr>
            <w:r>
              <w:t xml:space="preserve">• Analiza y compara diversos tipos de variación a partir de sus representaciones tabular, gráfica y algebraica, que resultan de modelar situaciones y fenómenos de la física y de otros contextos. </w:t>
            </w:r>
          </w:p>
        </w:tc>
      </w:tr>
    </w:tbl>
    <w:p w:rsidR="00004FB0" w:rsidRDefault="00004FB0" w:rsidP="009C456B">
      <w:pPr>
        <w:pStyle w:val="Sinespaciado"/>
      </w:pPr>
    </w:p>
    <w:p w:rsidR="00C121FB" w:rsidRPr="00606DDF" w:rsidRDefault="00C121FB" w:rsidP="009C456B">
      <w:pPr>
        <w:pStyle w:val="Sinespaciado"/>
        <w:rPr>
          <w:rFonts w:ascii="Calibri" w:hAnsi="Calibri" w:cs="Calibri"/>
        </w:rPr>
      </w:pPr>
    </w:p>
    <w:p w:rsidR="00EC7CD6" w:rsidRDefault="00797D27" w:rsidP="00606DDF">
      <w:pPr>
        <w:pStyle w:val="Sinespaciado"/>
        <w:jc w:val="both"/>
        <w:rPr>
          <w:rFonts w:ascii="Calibri" w:hAnsi="Calibri" w:cs="Calibri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 wp14:anchorId="480DC29E" wp14:editId="52F005A8">
            <wp:simplePos x="0" y="0"/>
            <wp:positionH relativeFrom="margin">
              <wp:posOffset>4015740</wp:posOffset>
            </wp:positionH>
            <wp:positionV relativeFrom="paragraph">
              <wp:posOffset>84455</wp:posOffset>
            </wp:positionV>
            <wp:extent cx="2819400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454" y="21366"/>
                <wp:lineTo x="21454" y="0"/>
                <wp:lineTo x="0" y="0"/>
              </wp:wrapPolygon>
            </wp:wrapTight>
            <wp:docPr id="7" name="Imagen 7" descr="Resultado de imagen de PROBLEMAS RECIPIENTES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ROBLEMAS RECIPIENTES DE AGU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FB" w:rsidRPr="00606DDF">
        <w:rPr>
          <w:rFonts w:ascii="Calibri" w:hAnsi="Calibri" w:cs="Calibri"/>
        </w:rPr>
        <w:t>Como ya lo sabes hoy el mundo está</w:t>
      </w:r>
      <w:r w:rsidR="0004459C" w:rsidRPr="00606DDF">
        <w:rPr>
          <w:rFonts w:ascii="Calibri" w:hAnsi="Calibri" w:cs="Calibri"/>
        </w:rPr>
        <w:t xml:space="preserve"> haciendo frente al contención</w:t>
      </w:r>
      <w:r w:rsidR="00C121FB" w:rsidRPr="00606DDF">
        <w:rPr>
          <w:rFonts w:ascii="Calibri" w:hAnsi="Calibri" w:cs="Calibri"/>
        </w:rPr>
        <w:t xml:space="preserve"> y </w:t>
      </w:r>
      <w:r w:rsidR="0004459C" w:rsidRPr="00606DDF">
        <w:rPr>
          <w:rFonts w:ascii="Calibri" w:hAnsi="Calibri" w:cs="Calibri"/>
        </w:rPr>
        <w:t>mitigación</w:t>
      </w:r>
      <w:r w:rsidR="008005FE" w:rsidRPr="00606DDF">
        <w:rPr>
          <w:rFonts w:ascii="Calibri" w:hAnsi="Calibri" w:cs="Calibri"/>
        </w:rPr>
        <w:t xml:space="preserve"> del virus COVID 19, este se</w:t>
      </w:r>
      <w:r w:rsidR="0004459C" w:rsidRPr="00606DDF">
        <w:rPr>
          <w:rFonts w:ascii="Calibri" w:hAnsi="Calibri" w:cs="Calibri"/>
        </w:rPr>
        <w:t xml:space="preserve"> contagia de persona a persona por medio de gotículas procedentes de la nariz y boca que salen despedidas por una persona </w:t>
      </w:r>
      <w:r w:rsidR="003B0C5E">
        <w:rPr>
          <w:rFonts w:ascii="Calibri" w:hAnsi="Calibri" w:cs="Calibri"/>
        </w:rPr>
        <w:t>infectada</w:t>
      </w:r>
      <w:r w:rsidR="0004459C" w:rsidRPr="00606DDF">
        <w:rPr>
          <w:rFonts w:ascii="Calibri" w:hAnsi="Calibri" w:cs="Calibri"/>
        </w:rPr>
        <w:t xml:space="preserve"> por el virus al toser o estornudar y estas caen alrededor de ello</w:t>
      </w:r>
      <w:r w:rsidR="003B0C5E">
        <w:rPr>
          <w:rFonts w:ascii="Calibri" w:hAnsi="Calibri" w:cs="Calibri"/>
        </w:rPr>
        <w:t>s</w:t>
      </w:r>
      <w:r w:rsidR="0004459C" w:rsidRPr="00606DDF">
        <w:rPr>
          <w:rFonts w:ascii="Calibri" w:hAnsi="Calibri" w:cs="Calibri"/>
        </w:rPr>
        <w:t xml:space="preserve"> en objetos y superficies de manera que otra persona puede contraer el virus si toca esos objetos o superficies y después toca sus ojos, boca o nariz</w:t>
      </w:r>
      <w:r w:rsidR="003B0C5E">
        <w:rPr>
          <w:rFonts w:ascii="Calibri" w:hAnsi="Calibri" w:cs="Calibri"/>
        </w:rPr>
        <w:t>;</w:t>
      </w:r>
      <w:r w:rsidR="00606DDF" w:rsidRPr="00606DDF">
        <w:rPr>
          <w:rFonts w:ascii="Calibri" w:hAnsi="Calibri" w:cs="Calibri"/>
        </w:rPr>
        <w:t xml:space="preserve"> para mitigar</w:t>
      </w:r>
      <w:r w:rsidR="0004459C" w:rsidRPr="00606DDF">
        <w:rPr>
          <w:rFonts w:ascii="Calibri" w:hAnsi="Calibri" w:cs="Calibri"/>
        </w:rPr>
        <w:t xml:space="preserve"> esta propagación la autoridades </w:t>
      </w:r>
      <w:r w:rsidR="00606DDF" w:rsidRPr="00606DDF">
        <w:rPr>
          <w:rFonts w:ascii="Calibri" w:hAnsi="Calibri" w:cs="Calibri"/>
        </w:rPr>
        <w:t>nos indican acciones concretas y una de ellas es lim</w:t>
      </w:r>
      <w:r>
        <w:rPr>
          <w:rFonts w:ascii="Calibri" w:hAnsi="Calibri" w:cs="Calibri"/>
        </w:rPr>
        <w:t>piar las superficies con</w:t>
      </w:r>
      <w:r w:rsidR="00606DDF" w:rsidRPr="00606DDF">
        <w:rPr>
          <w:rFonts w:ascii="Calibri" w:hAnsi="Calibri" w:cs="Calibri"/>
        </w:rPr>
        <w:t xml:space="preserve"> cloro </w:t>
      </w:r>
      <w:r w:rsidR="003B0C5E">
        <w:rPr>
          <w:rFonts w:ascii="Calibri" w:hAnsi="Calibri" w:cs="Calibri"/>
        </w:rPr>
        <w:t>y las de mayor contacto por</w:t>
      </w:r>
      <w:r w:rsidR="00606DDF" w:rsidRPr="00606DDF">
        <w:rPr>
          <w:rFonts w:ascii="Calibri" w:hAnsi="Calibri" w:cs="Calibri"/>
        </w:rPr>
        <w:t xml:space="preserve"> personas </w:t>
      </w:r>
      <w:r w:rsidR="003B0C5E">
        <w:rPr>
          <w:rFonts w:ascii="Calibri" w:hAnsi="Calibri" w:cs="Calibri"/>
        </w:rPr>
        <w:t>algunas de estas son</w:t>
      </w:r>
      <w:r w:rsidR="00606DDF" w:rsidRPr="00606DDF">
        <w:rPr>
          <w:rFonts w:ascii="Calibri" w:hAnsi="Calibri" w:cs="Calibri"/>
        </w:rPr>
        <w:t xml:space="preserve"> pasamanos </w:t>
      </w:r>
      <w:r w:rsidR="003B0C5E">
        <w:rPr>
          <w:rFonts w:ascii="Calibri" w:hAnsi="Calibri" w:cs="Calibri"/>
        </w:rPr>
        <w:t>de</w:t>
      </w:r>
      <w:r w:rsidR="00606DDF" w:rsidRPr="00606DDF">
        <w:rPr>
          <w:rFonts w:ascii="Calibri" w:hAnsi="Calibri" w:cs="Calibri"/>
        </w:rPr>
        <w:t xml:space="preserve"> escaleras</w:t>
      </w:r>
      <w:r w:rsidR="00606DDF">
        <w:rPr>
          <w:rFonts w:ascii="Calibri" w:hAnsi="Calibri" w:cs="Calibri"/>
        </w:rPr>
        <w:t>, puertas de acceso, teclado mouse de computadoras</w:t>
      </w:r>
      <w:r w:rsidR="00050687">
        <w:rPr>
          <w:rFonts w:ascii="Calibri" w:hAnsi="Calibri" w:cs="Calibri"/>
        </w:rPr>
        <w:t>, comedores, cerraduras</w:t>
      </w:r>
      <w:r w:rsidR="00EE2614">
        <w:rPr>
          <w:rFonts w:ascii="Calibri" w:hAnsi="Calibri" w:cs="Calibri"/>
        </w:rPr>
        <w:t xml:space="preserve"> </w:t>
      </w:r>
      <w:r w:rsidR="00050687">
        <w:rPr>
          <w:rFonts w:ascii="Calibri" w:hAnsi="Calibri" w:cs="Calibri"/>
        </w:rPr>
        <w:t>,</w:t>
      </w:r>
      <w:r>
        <w:rPr>
          <w:rFonts w:ascii="Calibri" w:hAnsi="Calibri" w:cs="Calibri"/>
        </w:rPr>
        <w:t>teléfonos,</w:t>
      </w:r>
      <w:r w:rsidR="00050687">
        <w:rPr>
          <w:rFonts w:ascii="Calibri" w:hAnsi="Calibri" w:cs="Calibri"/>
        </w:rPr>
        <w:t xml:space="preserve"> etc., </w:t>
      </w:r>
      <w:r w:rsidR="00050687" w:rsidRPr="00797D27">
        <w:rPr>
          <w:rFonts w:ascii="Calibri" w:hAnsi="Calibri" w:cs="Calibri"/>
          <w:b/>
        </w:rPr>
        <w:t>por lo anterior determina cu</w:t>
      </w:r>
      <w:r w:rsidR="00EE2614">
        <w:rPr>
          <w:rFonts w:ascii="Calibri" w:hAnsi="Calibri" w:cs="Calibri"/>
          <w:b/>
        </w:rPr>
        <w:t>á</w:t>
      </w:r>
      <w:r w:rsidR="00050687" w:rsidRPr="00797D27">
        <w:rPr>
          <w:rFonts w:ascii="Calibri" w:hAnsi="Calibri" w:cs="Calibri"/>
          <w:b/>
        </w:rPr>
        <w:t>ntos litros se puede preparar con 1 litro de cloro</w:t>
      </w:r>
      <w:r w:rsidRPr="00797D27">
        <w:rPr>
          <w:rFonts w:ascii="Calibri" w:hAnsi="Calibri" w:cs="Calibri"/>
          <w:b/>
        </w:rPr>
        <w:t xml:space="preserve"> si debe estar al 0.05% </w:t>
      </w:r>
      <w:r w:rsidR="00EE2614">
        <w:rPr>
          <w:rFonts w:ascii="Calibri" w:hAnsi="Calibri" w:cs="Calibri"/>
          <w:b/>
        </w:rPr>
        <w:t xml:space="preserve"> por cada litro de agua, cuánto cloro se debe aplicar a una cubeta de agua de 19 litros si debiera </w:t>
      </w:r>
      <w:r w:rsidR="00267387">
        <w:rPr>
          <w:rFonts w:ascii="Calibri" w:hAnsi="Calibri" w:cs="Calibri"/>
          <w:b/>
        </w:rPr>
        <w:t>está</w:t>
      </w:r>
      <w:r w:rsidR="00EE2614">
        <w:rPr>
          <w:rFonts w:ascii="Calibri" w:hAnsi="Calibri" w:cs="Calibri"/>
          <w:b/>
        </w:rPr>
        <w:t xml:space="preserve"> al 0.2%</w:t>
      </w:r>
      <w:r w:rsidR="00EC7CD6">
        <w:rPr>
          <w:rFonts w:ascii="Calibri" w:hAnsi="Calibri" w:cs="Calibri"/>
          <w:b/>
        </w:rPr>
        <w:t>, completa las tablas siguientes.</w:t>
      </w:r>
    </w:p>
    <w:p w:rsidR="00EC7CD6" w:rsidRDefault="00EC7CD6" w:rsidP="00606DDF">
      <w:pPr>
        <w:pStyle w:val="Sinespaciado"/>
        <w:jc w:val="both"/>
        <w:rPr>
          <w:rFonts w:ascii="Calibri" w:hAnsi="Calibri" w:cs="Calibr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45"/>
        <w:gridCol w:w="1345"/>
        <w:gridCol w:w="1345"/>
        <w:gridCol w:w="1345"/>
        <w:gridCol w:w="1345"/>
        <w:gridCol w:w="1345"/>
        <w:gridCol w:w="1346"/>
        <w:gridCol w:w="1346"/>
      </w:tblGrid>
      <w:tr w:rsidR="00EC7CD6" w:rsidTr="00EC7CD6"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Litros de agua</w:t>
            </w: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</w:t>
            </w: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</w:p>
        </w:tc>
        <w:tc>
          <w:tcPr>
            <w:tcW w:w="1346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30</w:t>
            </w:r>
          </w:p>
        </w:tc>
        <w:tc>
          <w:tcPr>
            <w:tcW w:w="1346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51</w:t>
            </w:r>
          </w:p>
        </w:tc>
      </w:tr>
      <w:tr w:rsidR="00EC7CD6" w:rsidTr="00EC7CD6">
        <w:trPr>
          <w:trHeight w:val="959"/>
        </w:trPr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Litros de cloro al 0.5 %</w:t>
            </w: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5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6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6" w:type="dxa"/>
          </w:tcPr>
          <w:p w:rsidR="00EC7CD6" w:rsidRDefault="00EC7CD6" w:rsidP="00EC7CD6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004FB0" w:rsidRDefault="00004FB0" w:rsidP="00606DDF">
      <w:pPr>
        <w:pStyle w:val="Sinespaciado"/>
        <w:jc w:val="both"/>
        <w:rPr>
          <w:rFonts w:ascii="Calibri" w:hAnsi="Calibri" w:cs="Calibri"/>
          <w:b/>
        </w:rPr>
      </w:pPr>
    </w:p>
    <w:p w:rsidR="00797D27" w:rsidRDefault="00797D27" w:rsidP="00606DDF">
      <w:pPr>
        <w:pStyle w:val="Sinespaciado"/>
        <w:jc w:val="both"/>
        <w:rPr>
          <w:rFonts w:ascii="Calibri" w:hAnsi="Calibri" w:cs="Calibr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45"/>
        <w:gridCol w:w="1345"/>
        <w:gridCol w:w="1345"/>
        <w:gridCol w:w="1345"/>
        <w:gridCol w:w="1345"/>
        <w:gridCol w:w="1345"/>
        <w:gridCol w:w="1346"/>
        <w:gridCol w:w="1346"/>
      </w:tblGrid>
      <w:tr w:rsidR="00EC7CD6" w:rsidTr="000F792C"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Litros de agua</w:t>
            </w: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</w:t>
            </w: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19</w:t>
            </w: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30</w:t>
            </w:r>
          </w:p>
        </w:tc>
        <w:tc>
          <w:tcPr>
            <w:tcW w:w="1346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78</w:t>
            </w:r>
          </w:p>
        </w:tc>
        <w:tc>
          <w:tcPr>
            <w:tcW w:w="1346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225</w:t>
            </w:r>
          </w:p>
        </w:tc>
      </w:tr>
      <w:tr w:rsidR="00EC7CD6" w:rsidTr="000F792C">
        <w:trPr>
          <w:trHeight w:val="959"/>
        </w:trPr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Litros de cloro al 025 %</w:t>
            </w: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5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6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6" w:type="dxa"/>
          </w:tcPr>
          <w:p w:rsidR="00EC7CD6" w:rsidRDefault="00EC7CD6" w:rsidP="000F792C">
            <w:pPr>
              <w:pStyle w:val="Sinespaciado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267387" w:rsidRDefault="00267387" w:rsidP="00606DDF">
      <w:pPr>
        <w:pStyle w:val="Sinespaciado"/>
        <w:jc w:val="both"/>
        <w:rPr>
          <w:rFonts w:ascii="Calibri" w:hAnsi="Calibri" w:cs="Calibri"/>
          <w:b/>
        </w:rPr>
      </w:pPr>
    </w:p>
    <w:p w:rsidR="00267387" w:rsidRDefault="00267387" w:rsidP="00606DDF">
      <w:pPr>
        <w:pStyle w:val="Sinespaciado"/>
        <w:jc w:val="both"/>
        <w:rPr>
          <w:rFonts w:ascii="Calibri" w:hAnsi="Calibri" w:cs="Calibri"/>
          <w:b/>
        </w:rPr>
      </w:pPr>
    </w:p>
    <w:p w:rsidR="00797D27" w:rsidRDefault="00797D27" w:rsidP="00606DDF">
      <w:pPr>
        <w:pStyle w:val="Sinespaciado"/>
        <w:jc w:val="both"/>
        <w:rPr>
          <w:rFonts w:ascii="Calibri" w:hAnsi="Calibri" w:cs="Calibri"/>
          <w:b/>
        </w:rPr>
      </w:pPr>
    </w:p>
    <w:p w:rsidR="00EE2614" w:rsidRDefault="00EE2614" w:rsidP="00EE2614">
      <w:pPr>
        <w:pStyle w:val="Sinespaciado"/>
      </w:pPr>
      <w:r>
        <w:t>¿Cómo encontraste la solución?</w:t>
      </w:r>
      <w:r w:rsidR="00796D0E">
        <w:t xml:space="preserve">  </w:t>
      </w:r>
      <w:r>
        <w:t>______________________________________________</w:t>
      </w:r>
    </w:p>
    <w:p w:rsidR="00EE2614" w:rsidRDefault="00EE2614" w:rsidP="00EE2614">
      <w:pPr>
        <w:pStyle w:val="Sinespaciado"/>
      </w:pPr>
      <w:r>
        <w:t>____________________________________________________________________</w:t>
      </w:r>
    </w:p>
    <w:p w:rsidR="00EE2614" w:rsidRDefault="00EE2614" w:rsidP="00EE2614">
      <w:pPr>
        <w:pStyle w:val="Sinespaciado"/>
      </w:pPr>
      <w:r>
        <w:t>____________________________________________________________________</w:t>
      </w:r>
    </w:p>
    <w:p w:rsidR="00EE2614" w:rsidRDefault="00EE2614" w:rsidP="00EE2614">
      <w:pPr>
        <w:pStyle w:val="Sinespaciado"/>
      </w:pPr>
    </w:p>
    <w:p w:rsidR="00797D27" w:rsidRDefault="00D478ED" w:rsidP="00606DDF">
      <w:pPr>
        <w:pStyle w:val="Sinespaciado"/>
        <w:jc w:val="both"/>
      </w:pPr>
      <w:r>
        <w:t>¿L</w:t>
      </w:r>
      <w:r w:rsidR="003F47C9">
        <w:t>o qu</w:t>
      </w:r>
      <w:r w:rsidR="00EE2614">
        <w:t>e aprendiste te sirve para tu vida?</w:t>
      </w:r>
      <w:r>
        <w:t xml:space="preserve">, argumenta tu respuesta      </w:t>
      </w:r>
      <w:r w:rsidR="00EE2614">
        <w:t>_</w:t>
      </w:r>
      <w:r>
        <w:t>____________________</w:t>
      </w:r>
    </w:p>
    <w:p w:rsidR="00D478ED" w:rsidRDefault="00D478ED" w:rsidP="00606DDF">
      <w:pPr>
        <w:pStyle w:val="Sinespaciado"/>
        <w:jc w:val="both"/>
        <w:rPr>
          <w:rFonts w:ascii="Calibri" w:hAnsi="Calibri" w:cs="Calibri"/>
          <w:b/>
        </w:rPr>
      </w:pPr>
      <w:r>
        <w:t>____________________________________________________________________</w:t>
      </w:r>
    </w:p>
    <w:p w:rsidR="00797D27" w:rsidRDefault="00D478ED" w:rsidP="00606DDF">
      <w:pPr>
        <w:pStyle w:val="Sinespaciad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________________________________________________________________________________________</w:t>
      </w:r>
    </w:p>
    <w:p w:rsidR="00797D27" w:rsidRDefault="00D478ED" w:rsidP="00606DDF">
      <w:pPr>
        <w:pStyle w:val="Sinespaciad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________________________________________________________________________________________</w:t>
      </w:r>
    </w:p>
    <w:p w:rsidR="00797D27" w:rsidRDefault="00797D27" w:rsidP="00606DDF">
      <w:pPr>
        <w:pStyle w:val="Sinespaciado"/>
        <w:jc w:val="both"/>
        <w:rPr>
          <w:rFonts w:ascii="Calibri" w:hAnsi="Calibri" w:cs="Calibri"/>
          <w:b/>
        </w:rPr>
      </w:pPr>
    </w:p>
    <w:p w:rsidR="00797D27" w:rsidRDefault="003F47C9" w:rsidP="00606DDF">
      <w:pPr>
        <w:pStyle w:val="Sinespaciad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Nota: cuando regreses a clases, ent</w:t>
      </w:r>
      <w:r w:rsidR="00D478ED">
        <w:rPr>
          <w:rFonts w:ascii="Calibri" w:hAnsi="Calibri" w:cs="Calibri"/>
          <w:b/>
        </w:rPr>
        <w:t>rega esta actividad a tu maestro de matemáticas</w:t>
      </w:r>
    </w:p>
    <w:p w:rsidR="00797D27" w:rsidRDefault="00797D27" w:rsidP="00606DDF">
      <w:pPr>
        <w:pStyle w:val="Sinespaciado"/>
        <w:jc w:val="both"/>
        <w:rPr>
          <w:rFonts w:ascii="Calibri" w:hAnsi="Calibri" w:cs="Calibri"/>
          <w:b/>
        </w:rPr>
      </w:pPr>
    </w:p>
    <w:p w:rsidR="00EE2614" w:rsidRDefault="00EE2614" w:rsidP="00606DDF">
      <w:pPr>
        <w:pStyle w:val="Sinespaciado"/>
        <w:jc w:val="both"/>
        <w:rPr>
          <w:rFonts w:ascii="Calibri" w:hAnsi="Calibri" w:cs="Calibri"/>
          <w:b/>
        </w:rPr>
      </w:pPr>
    </w:p>
    <w:p w:rsidR="00D478ED" w:rsidRDefault="00D478ED" w:rsidP="00D478ED">
      <w:pPr>
        <w:pStyle w:val="Sinespaciado"/>
        <w:jc w:val="center"/>
      </w:pPr>
    </w:p>
    <w:p w:rsidR="00D478ED" w:rsidRDefault="00D478ED" w:rsidP="00D478ED">
      <w:pPr>
        <w:pStyle w:val="Sinespaciado"/>
        <w:jc w:val="center"/>
      </w:pPr>
      <w:r>
        <w:lastRenderedPageBreak/>
        <w:t>FICHA DE ESTUDIO PARA EL APRENDIZAJE EN CASA</w:t>
      </w:r>
      <w:r>
        <w:rPr>
          <w:sz w:val="20"/>
        </w:rPr>
        <w:t xml:space="preserve">. </w:t>
      </w:r>
      <w:r w:rsidRPr="00D478ED">
        <w:rPr>
          <w:sz w:val="20"/>
        </w:rPr>
        <w:t xml:space="preserve">MARZO </w:t>
      </w:r>
      <w:r>
        <w:t>2020</w:t>
      </w:r>
    </w:p>
    <w:p w:rsidR="00EE2614" w:rsidRDefault="00EE2614" w:rsidP="00EE2614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8357"/>
      </w:tblGrid>
      <w:tr w:rsidR="00EE2614" w:rsidTr="000F792C">
        <w:tc>
          <w:tcPr>
            <w:tcW w:w="2405" w:type="dxa"/>
          </w:tcPr>
          <w:p w:rsidR="00EE2614" w:rsidRDefault="00EE2614" w:rsidP="000F792C">
            <w:pPr>
              <w:pStyle w:val="Sinespaciado"/>
            </w:pPr>
            <w:r>
              <w:t>Eje</w:t>
            </w:r>
          </w:p>
        </w:tc>
        <w:tc>
          <w:tcPr>
            <w:tcW w:w="8357" w:type="dxa"/>
          </w:tcPr>
          <w:p w:rsidR="00EE2614" w:rsidRDefault="00EE2614" w:rsidP="000F792C">
            <w:pPr>
              <w:pStyle w:val="Sinespaciado"/>
            </w:pPr>
            <w:r>
              <w:t>NÚMERO, ÁLGEBRA Y VARIACIÓN</w:t>
            </w:r>
          </w:p>
        </w:tc>
      </w:tr>
      <w:tr w:rsidR="00EE2614" w:rsidTr="000F792C">
        <w:tc>
          <w:tcPr>
            <w:tcW w:w="2405" w:type="dxa"/>
          </w:tcPr>
          <w:p w:rsidR="00EE2614" w:rsidRDefault="00EE2614" w:rsidP="000F792C">
            <w:pPr>
              <w:pStyle w:val="Sinespaciado"/>
            </w:pPr>
            <w:r>
              <w:t xml:space="preserve">Tema </w:t>
            </w:r>
          </w:p>
        </w:tc>
        <w:tc>
          <w:tcPr>
            <w:tcW w:w="8357" w:type="dxa"/>
          </w:tcPr>
          <w:p w:rsidR="00EE2614" w:rsidRDefault="00EE2614" w:rsidP="000F792C">
            <w:pPr>
              <w:pStyle w:val="Sinespaciado"/>
            </w:pPr>
            <w:r>
              <w:t>Número</w:t>
            </w:r>
          </w:p>
        </w:tc>
      </w:tr>
      <w:tr w:rsidR="00EE2614" w:rsidTr="000F792C">
        <w:tc>
          <w:tcPr>
            <w:tcW w:w="2405" w:type="dxa"/>
          </w:tcPr>
          <w:p w:rsidR="00EE2614" w:rsidRDefault="00EE2614" w:rsidP="000F792C">
            <w:pPr>
              <w:pStyle w:val="Sinespaciado"/>
            </w:pPr>
            <w:r>
              <w:t xml:space="preserve">Aprendizajes esperados </w:t>
            </w:r>
          </w:p>
        </w:tc>
        <w:tc>
          <w:tcPr>
            <w:tcW w:w="8357" w:type="dxa"/>
          </w:tcPr>
          <w:p w:rsidR="00EE2614" w:rsidRDefault="00EE2614" w:rsidP="000F792C">
            <w:pPr>
              <w:pStyle w:val="Sinespaciado"/>
            </w:pPr>
            <w:r>
              <w:t xml:space="preserve"> Usa técnicas para determinar el mínimo común múltiplo (mcm) y el máximo común divisor (MCD).</w:t>
            </w:r>
          </w:p>
          <w:p w:rsidR="00EE2614" w:rsidRDefault="00EE2614" w:rsidP="000F792C">
            <w:pPr>
              <w:pStyle w:val="Sinespaciado"/>
            </w:pPr>
          </w:p>
        </w:tc>
      </w:tr>
    </w:tbl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  <w:ind w:left="720"/>
      </w:pPr>
      <w:r w:rsidRPr="006B44B5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67A9C4B" wp14:editId="38CAC436">
                <wp:simplePos x="0" y="0"/>
                <wp:positionH relativeFrom="margin">
                  <wp:posOffset>191135</wp:posOffset>
                </wp:positionH>
                <wp:positionV relativeFrom="paragraph">
                  <wp:posOffset>14721</wp:posOffset>
                </wp:positionV>
                <wp:extent cx="3667760" cy="4669155"/>
                <wp:effectExtent l="0" t="0" r="27940" b="0"/>
                <wp:wrapTight wrapText="bothSides">
                  <wp:wrapPolygon edited="0">
                    <wp:start x="0" y="0"/>
                    <wp:lineTo x="0" y="10575"/>
                    <wp:lineTo x="4936" y="11280"/>
                    <wp:lineTo x="5834" y="12690"/>
                    <wp:lineTo x="5834" y="21503"/>
                    <wp:lineTo x="13911" y="21503"/>
                    <wp:lineTo x="13911" y="12690"/>
                    <wp:lineTo x="9312" y="11280"/>
                    <wp:lineTo x="21652" y="10575"/>
                    <wp:lineTo x="21652" y="0"/>
                    <wp:lineTo x="0" y="0"/>
                  </wp:wrapPolygon>
                </wp:wrapTight>
                <wp:docPr id="9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760" cy="4669155"/>
                          <a:chOff x="12921" y="0"/>
                          <a:chExt cx="3573420" cy="2705429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Resultado de imagen de NIÑA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28" y="1594859"/>
                            <a:ext cx="1274631" cy="1110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" name="Grupo 3"/>
                        <wpg:cNvGrpSpPr/>
                        <wpg:grpSpPr>
                          <a:xfrm>
                            <a:off x="12921" y="0"/>
                            <a:ext cx="3573420" cy="1403886"/>
                            <a:chOff x="12921" y="0"/>
                            <a:chExt cx="3573420" cy="1403886"/>
                          </a:xfrm>
                        </wpg:grpSpPr>
                        <wps:wsp>
                          <wps:cNvPr id="4" name="Llamada rectangular 4"/>
                          <wps:cNvSpPr/>
                          <wps:spPr>
                            <a:xfrm>
                              <a:off x="12924" y="0"/>
                              <a:ext cx="3573417" cy="1318432"/>
                            </a:xfrm>
                            <a:prstGeom prst="wedgeRectCallout">
                              <a:avLst>
                                <a:gd name="adj1" fmla="val -7434"/>
                                <a:gd name="adj2" fmla="val 74398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CuadroTexto 6"/>
                          <wps:cNvSpPr txBox="1"/>
                          <wps:spPr>
                            <a:xfrm>
                              <a:off x="12921" y="1"/>
                              <a:ext cx="3573146" cy="1403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F47C9" w:rsidRPr="009B4FD5" w:rsidRDefault="003F47C9" w:rsidP="00EE2614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sz w:val="28"/>
                                  </w:rPr>
                                </w:pPr>
                                <w:proofErr w:type="gramStart"/>
                                <w:r w:rsidRPr="009B4FD5">
                                  <w:rPr>
                                    <w:rFonts w:asciiTheme="minorHAnsi" w:hAnsi="Georgia" w:cstheme="minorBidi"/>
                                    <w:color w:val="000000" w:themeColor="text1"/>
                                    <w:kern w:val="24"/>
                                    <w:sz w:val="28"/>
                                  </w:rPr>
                                  <w:t xml:space="preserve">Se acerca mi cumpleaños y mi tío me regalo 24 paletas, 32 lápices y 40 pelotas y quiero hacer bolos para quienes asistan a mi fiesta y no </w:t>
                                </w:r>
                                <w:proofErr w:type="spellStart"/>
                                <w:r w:rsidRPr="009B4FD5">
                                  <w:rPr>
                                    <w:rFonts w:asciiTheme="minorHAnsi" w:hAnsi="Georgia" w:cstheme="minorBidi"/>
                                    <w:color w:val="000000" w:themeColor="text1"/>
                                    <w:kern w:val="24"/>
                                    <w:sz w:val="28"/>
                                  </w:rPr>
                                  <w:t>se</w:t>
                                </w:r>
                                <w:proofErr w:type="spellEnd"/>
                                <w:r w:rsidRPr="009B4FD5">
                                  <w:rPr>
                                    <w:rFonts w:asciiTheme="minorHAnsi" w:hAnsi="Georgia" w:cstheme="minorBidi"/>
                                    <w:color w:val="000000" w:themeColor="text1"/>
                                    <w:kern w:val="24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9B4FD5">
                                  <w:rPr>
                                    <w:rFonts w:asciiTheme="minorHAnsi" w:hAnsi="Georgia" w:cstheme="minorBidi"/>
                                    <w:color w:val="000000" w:themeColor="text1"/>
                                    <w:kern w:val="24"/>
                                    <w:sz w:val="28"/>
                                  </w:rPr>
                                  <w:t>como</w:t>
                                </w:r>
                                <w:proofErr w:type="spellEnd"/>
                                <w:r w:rsidRPr="009B4FD5">
                                  <w:rPr>
                                    <w:rFonts w:asciiTheme="minorHAnsi" w:hAnsi="Georgia" w:cstheme="minorBidi"/>
                                    <w:color w:val="000000" w:themeColor="text1"/>
                                    <w:kern w:val="24"/>
                                    <w:sz w:val="28"/>
                                  </w:rPr>
                                  <w:t xml:space="preserve"> dividirlas de tal manera que halla la misma cantidad d</w:t>
                                </w:r>
                                <w:r>
                                  <w:rPr>
                                    <w:rFonts w:asciiTheme="minorHAnsi" w:hAnsi="Georgia" w:cstheme="minorBidi"/>
                                    <w:color w:val="000000" w:themeColor="text1"/>
                                    <w:kern w:val="24"/>
                                    <w:sz w:val="28"/>
                                  </w:rPr>
                                  <w:t>e cada una de ellos</w:t>
                                </w:r>
                                <w:r w:rsidRPr="009B4FD5">
                                  <w:rPr>
                                    <w:rFonts w:asciiTheme="minorHAnsi" w:hAnsi="Georgia" w:cstheme="minorBidi"/>
                                    <w:color w:val="000000" w:themeColor="text1"/>
                                    <w:kern w:val="24"/>
                                    <w:sz w:val="28"/>
                                  </w:rPr>
                                  <w:t>, además de saber cuántos se formarían, me ayudarías con la respuesta?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A9C4B" id="Grupo 8" o:spid="_x0000_s1041" style="position:absolute;left:0;text-align:left;margin-left:15.05pt;margin-top:1.15pt;width:288.8pt;height:367.65pt;z-index:-251652096;mso-position-horizontal-relative:margin;mso-width-relative:margin;mso-height-relative:margin" coordorigin="129" coordsize="35734,27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">
                <v:shape id="Picture 4" o:spid="_x0000_s1042" type="#_x0000_t75" alt="Resultado de imagen de NIÑA CARICATURA" style="position:absolute;left:10181;top:15948;width:12746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">
                  <v:imagedata r:id="rId37" o:title="Resultado de imagen de NIÑA CARICATURA"/>
                </v:shape>
                <v:group id="Grupo 3" o:spid="_x0000_s1043" style="position:absolute;left:129;width:35734;height:14038" coordorigin="129" coordsize="35734,1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Llamada rectangular 4" o:spid="_x0000_s1044" type="#_x0000_t61" style="position:absolute;left:129;width:35734;height:13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" adj="9194,26870" filled="f" strokecolor="#751139 [160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6" o:spid="_x0000_s1045" type="#_x0000_t202" style="position:absolute;left:129;width:35731;height:1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F47C9" w:rsidRPr="009B4FD5" w:rsidRDefault="003F47C9" w:rsidP="00EE2614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sz w:val="28"/>
                            </w:rPr>
                          </w:pPr>
                          <w:proofErr w:type="gramStart"/>
                          <w:r w:rsidRPr="009B4FD5">
                            <w:rPr>
                              <w:rFonts w:asciiTheme="minorHAnsi" w:hAnsi="Georgia" w:cstheme="minorBidi"/>
                              <w:color w:val="000000" w:themeColor="text1"/>
                              <w:kern w:val="24"/>
                              <w:sz w:val="28"/>
                            </w:rPr>
                            <w:t xml:space="preserve">Se acerca mi cumpleaños y mi tío me regalo 24 paletas, 32 lápices y 40 pelotas y quiero hacer bolos para quienes asistan a mi fiesta y no </w:t>
                          </w:r>
                          <w:proofErr w:type="spellStart"/>
                          <w:r w:rsidRPr="009B4FD5">
                            <w:rPr>
                              <w:rFonts w:asciiTheme="minorHAnsi" w:hAnsi="Georgia" w:cstheme="minorBidi"/>
                              <w:color w:val="000000" w:themeColor="text1"/>
                              <w:kern w:val="24"/>
                              <w:sz w:val="28"/>
                            </w:rPr>
                            <w:t>se</w:t>
                          </w:r>
                          <w:proofErr w:type="spellEnd"/>
                          <w:r w:rsidRPr="009B4FD5">
                            <w:rPr>
                              <w:rFonts w:asciiTheme="minorHAnsi" w:hAnsi="Georgia" w:cstheme="minorBidi"/>
                              <w:color w:val="000000" w:themeColor="text1"/>
                              <w:kern w:val="24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9B4FD5">
                            <w:rPr>
                              <w:rFonts w:asciiTheme="minorHAnsi" w:hAnsi="Georgia" w:cstheme="minorBidi"/>
                              <w:color w:val="000000" w:themeColor="text1"/>
                              <w:kern w:val="24"/>
                              <w:sz w:val="28"/>
                            </w:rPr>
                            <w:t>como</w:t>
                          </w:r>
                          <w:proofErr w:type="spellEnd"/>
                          <w:r w:rsidRPr="009B4FD5">
                            <w:rPr>
                              <w:rFonts w:asciiTheme="minorHAnsi" w:hAnsi="Georgia" w:cstheme="minorBidi"/>
                              <w:color w:val="000000" w:themeColor="text1"/>
                              <w:kern w:val="24"/>
                              <w:sz w:val="28"/>
                            </w:rPr>
                            <w:t xml:space="preserve"> dividirlas de tal manera que halla la misma cantidad d</w:t>
                          </w:r>
                          <w:r>
                            <w:rPr>
                              <w:rFonts w:asciiTheme="minorHAnsi" w:hAnsi="Georgia" w:cstheme="minorBidi"/>
                              <w:color w:val="000000" w:themeColor="text1"/>
                              <w:kern w:val="24"/>
                              <w:sz w:val="28"/>
                            </w:rPr>
                            <w:t>e cada una de ellos</w:t>
                          </w:r>
                          <w:r w:rsidRPr="009B4FD5">
                            <w:rPr>
                              <w:rFonts w:asciiTheme="minorHAnsi" w:hAnsi="Georgia" w:cstheme="minorBidi"/>
                              <w:color w:val="000000" w:themeColor="text1"/>
                              <w:kern w:val="24"/>
                              <w:sz w:val="28"/>
                            </w:rPr>
                            <w:t>, además de saber cuántos se formarían, me ayudarías con la respuesta?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  <w:r>
        <w:t>TIPS DE PARA PRESTAR LA AYUDA</w:t>
      </w:r>
    </w:p>
    <w:p w:rsidR="00EE2614" w:rsidRDefault="00EE2614" w:rsidP="00EE2614">
      <w:pPr>
        <w:pStyle w:val="Sinespaciado"/>
        <w:ind w:left="720"/>
      </w:pPr>
    </w:p>
    <w:p w:rsidR="00EE2614" w:rsidRDefault="00EE2614" w:rsidP="00EE2614">
      <w:pPr>
        <w:pStyle w:val="Sinespaciado"/>
        <w:ind w:left="720"/>
      </w:pPr>
      <w:r>
        <w:t>-Para iniciar identifica cuál es el problema que tiene la pequeña. Si no lo identificas puede que la respuesta se te dificulte.</w:t>
      </w:r>
    </w:p>
    <w:p w:rsidR="00EE2614" w:rsidRDefault="00EE2614" w:rsidP="00EE2614">
      <w:pPr>
        <w:pStyle w:val="Sinespaciado"/>
        <w:ind w:left="720"/>
      </w:pPr>
    </w:p>
    <w:p w:rsidR="00EE2614" w:rsidRDefault="00EE2614" w:rsidP="00EE2614">
      <w:pPr>
        <w:pStyle w:val="Sinespaciado"/>
        <w:ind w:left="720"/>
      </w:pPr>
      <w:r>
        <w:t>-Identifica que proceso matemático que se puede realizar para resolverlo o bien determina si no es necesario ya que lo puedes hacer mentalmente.</w:t>
      </w:r>
    </w:p>
    <w:p w:rsidR="00EE2614" w:rsidRDefault="00EE2614" w:rsidP="00EE2614">
      <w:pPr>
        <w:pStyle w:val="Sinespaciado"/>
        <w:ind w:left="720"/>
      </w:pPr>
    </w:p>
    <w:p w:rsidR="00EE2614" w:rsidRDefault="00EE2614" w:rsidP="00EE2614">
      <w:pPr>
        <w:pStyle w:val="Sinespaciado"/>
        <w:ind w:left="720"/>
      </w:pPr>
      <w:r>
        <w:t>-Si no lo has resuelto mentalmente desarrolla las operaciones necesarias para hacerlo.</w:t>
      </w:r>
    </w:p>
    <w:p w:rsidR="00EE2614" w:rsidRDefault="00EE2614" w:rsidP="00EE2614">
      <w:pPr>
        <w:pStyle w:val="Sinespaciado"/>
        <w:ind w:left="720"/>
      </w:pPr>
    </w:p>
    <w:p w:rsidR="00EE2614" w:rsidRDefault="00EE2614" w:rsidP="00EE2614">
      <w:pPr>
        <w:pStyle w:val="Sinespaciado"/>
        <w:ind w:left="1800"/>
      </w:pPr>
      <w:r>
        <w:t>-Una vez que encuentres las respuestas responde las preguntas que al final aparecen.</w:t>
      </w:r>
    </w:p>
    <w:p w:rsidR="00EE2614" w:rsidRDefault="00EE2614" w:rsidP="00EE2614">
      <w:pPr>
        <w:pStyle w:val="Sinespaciado"/>
        <w:ind w:left="720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  <w:ind w:left="720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  <w:r>
        <w:t xml:space="preserve">¿Cómo encontraste cuál era el </w:t>
      </w:r>
      <w:r w:rsidR="001B5F49">
        <w:t>problema? _</w:t>
      </w:r>
      <w:r>
        <w:t>_______________________________________</w:t>
      </w:r>
    </w:p>
    <w:p w:rsidR="00EE2614" w:rsidRDefault="00EE2614" w:rsidP="00EE2614">
      <w:pPr>
        <w:pStyle w:val="Sinespaciado"/>
      </w:pPr>
      <w:r>
        <w:t>____________________________________________________________________</w:t>
      </w:r>
    </w:p>
    <w:p w:rsidR="00EE2614" w:rsidRDefault="00EE2614" w:rsidP="00EE2614">
      <w:pPr>
        <w:pStyle w:val="Sinespaciado"/>
      </w:pPr>
      <w:r>
        <w:t>____________________________________________________________________</w:t>
      </w: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  <w:r>
        <w:t xml:space="preserve">Si lo resolviste mentalmente ¿qué procesos </w:t>
      </w:r>
      <w:r w:rsidR="001B5F49">
        <w:t>hiciste? _</w:t>
      </w:r>
      <w:r>
        <w:t>________________________________</w:t>
      </w:r>
    </w:p>
    <w:p w:rsidR="00EE2614" w:rsidRDefault="00EE2614" w:rsidP="00EE2614">
      <w:pPr>
        <w:pStyle w:val="Sinespaciado"/>
      </w:pPr>
      <w:r>
        <w:t>____________________________________________________________________</w:t>
      </w:r>
    </w:p>
    <w:p w:rsidR="00EE2614" w:rsidRDefault="00EE2614" w:rsidP="00EE2614">
      <w:pPr>
        <w:pStyle w:val="Sinespaciado"/>
      </w:pPr>
      <w:r>
        <w:t>____________________________________________________________________</w:t>
      </w:r>
    </w:p>
    <w:p w:rsidR="00EE2614" w:rsidRDefault="00EE2614" w:rsidP="00EE2614">
      <w:pPr>
        <w:pStyle w:val="Sinespaciado"/>
      </w:pPr>
    </w:p>
    <w:p w:rsidR="00EE2614" w:rsidRDefault="00EE2614" w:rsidP="00EE2614">
      <w:pPr>
        <w:pStyle w:val="Sinespaciado"/>
      </w:pPr>
      <w:r>
        <w:t xml:space="preserve">Si lo resolviste de manera escrita, ¿aprendiste algo nuevo o reafirmaste lo que sabias? </w:t>
      </w:r>
      <w:r w:rsidR="00DB053F">
        <w:t xml:space="preserve"> </w:t>
      </w:r>
      <w:r>
        <w:t>_________</w:t>
      </w:r>
    </w:p>
    <w:p w:rsidR="00EE2614" w:rsidRDefault="00EE2614" w:rsidP="00EE2614">
      <w:pPr>
        <w:pStyle w:val="Sinespaciado"/>
      </w:pPr>
      <w:r>
        <w:t>____________________________________________________________________</w:t>
      </w:r>
    </w:p>
    <w:p w:rsidR="00EE2614" w:rsidRDefault="00EE2614" w:rsidP="00EE2614">
      <w:pPr>
        <w:pStyle w:val="Sinespaciado"/>
      </w:pPr>
      <w:r>
        <w:t xml:space="preserve">____________________________________________________________________ </w:t>
      </w:r>
    </w:p>
    <w:p w:rsidR="00D478ED" w:rsidRDefault="00D478ED" w:rsidP="00EE2614">
      <w:pPr>
        <w:pStyle w:val="Sinespaciado"/>
      </w:pPr>
    </w:p>
    <w:p w:rsidR="00D478ED" w:rsidRDefault="00D478ED" w:rsidP="00EE2614">
      <w:pPr>
        <w:pStyle w:val="Sinespaciado"/>
      </w:pPr>
    </w:p>
    <w:p w:rsidR="00D478ED" w:rsidRDefault="00D478ED" w:rsidP="00EE2614">
      <w:pPr>
        <w:pStyle w:val="Sinespaciado"/>
      </w:pPr>
    </w:p>
    <w:p w:rsidR="00D478ED" w:rsidRDefault="00D478ED" w:rsidP="00EE2614">
      <w:pPr>
        <w:pStyle w:val="Sinespaciado"/>
      </w:pPr>
    </w:p>
    <w:p w:rsidR="00D478ED" w:rsidRDefault="00D478ED" w:rsidP="00D478ED">
      <w:pPr>
        <w:pStyle w:val="Sinespaciad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Nota: cuando regreses a clases, entrega esta actividad a tu maestro de matemáticas</w:t>
      </w:r>
    </w:p>
    <w:p w:rsidR="00D478ED" w:rsidRDefault="00D478ED" w:rsidP="00D478ED">
      <w:pPr>
        <w:pStyle w:val="Sinespaciado"/>
        <w:jc w:val="both"/>
        <w:rPr>
          <w:rFonts w:ascii="Calibri" w:hAnsi="Calibri" w:cs="Calibri"/>
          <w:b/>
        </w:rPr>
      </w:pPr>
    </w:p>
    <w:p w:rsidR="00D478ED" w:rsidRDefault="00D478ED" w:rsidP="00EE2614">
      <w:pPr>
        <w:pStyle w:val="Sinespaciado"/>
      </w:pPr>
    </w:p>
    <w:p w:rsidR="00D478ED" w:rsidRDefault="00D478ED" w:rsidP="00EE2614">
      <w:pPr>
        <w:pStyle w:val="Sinespaciado"/>
      </w:pPr>
    </w:p>
    <w:p w:rsidR="00D478ED" w:rsidRDefault="00D478ED" w:rsidP="00EE2614">
      <w:pPr>
        <w:pStyle w:val="Sinespaciado"/>
      </w:pPr>
    </w:p>
    <w:p w:rsidR="00BA21E5" w:rsidRDefault="00D478ED" w:rsidP="00D478ED">
      <w:pPr>
        <w:pStyle w:val="Sinespaciado"/>
        <w:jc w:val="center"/>
      </w:pPr>
      <w:r>
        <w:lastRenderedPageBreak/>
        <w:t>FICHA DE ESTUDIO PARA EL APRENDIZAJE EN CASA</w:t>
      </w:r>
      <w:r>
        <w:rPr>
          <w:sz w:val="20"/>
        </w:rPr>
        <w:t xml:space="preserve">. </w:t>
      </w:r>
      <w:r w:rsidRPr="00D478ED">
        <w:rPr>
          <w:sz w:val="20"/>
        </w:rPr>
        <w:t xml:space="preserve">MARZO </w:t>
      </w:r>
      <w:r>
        <w:t>2020</w:t>
      </w:r>
    </w:p>
    <w:p w:rsidR="00D478ED" w:rsidRDefault="00D478ED" w:rsidP="00D478ED">
      <w:pPr>
        <w:pStyle w:val="Sinespaciad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8357"/>
      </w:tblGrid>
      <w:tr w:rsidR="00BA21E5" w:rsidTr="003F47C9">
        <w:tc>
          <w:tcPr>
            <w:tcW w:w="2405" w:type="dxa"/>
          </w:tcPr>
          <w:p w:rsidR="00BA21E5" w:rsidRDefault="00BA21E5" w:rsidP="003F47C9">
            <w:pPr>
              <w:pStyle w:val="Sinespaciado"/>
            </w:pPr>
            <w:r>
              <w:t>Eje</w:t>
            </w:r>
          </w:p>
        </w:tc>
        <w:tc>
          <w:tcPr>
            <w:tcW w:w="8357" w:type="dxa"/>
          </w:tcPr>
          <w:p w:rsidR="00BA21E5" w:rsidRDefault="00BA21E5" w:rsidP="003F47C9">
            <w:pPr>
              <w:pStyle w:val="Sinespaciado"/>
            </w:pPr>
            <w:r>
              <w:t>ANÁLISIS DE DATOS</w:t>
            </w:r>
          </w:p>
        </w:tc>
      </w:tr>
      <w:tr w:rsidR="00BA21E5" w:rsidTr="003F47C9">
        <w:tc>
          <w:tcPr>
            <w:tcW w:w="2405" w:type="dxa"/>
          </w:tcPr>
          <w:p w:rsidR="00BA21E5" w:rsidRDefault="00BA21E5" w:rsidP="003F47C9">
            <w:pPr>
              <w:pStyle w:val="Sinespaciado"/>
            </w:pPr>
            <w:r>
              <w:t xml:space="preserve">Tema </w:t>
            </w:r>
          </w:p>
        </w:tc>
        <w:tc>
          <w:tcPr>
            <w:tcW w:w="8357" w:type="dxa"/>
          </w:tcPr>
          <w:p w:rsidR="00BA21E5" w:rsidRDefault="00BA21E5" w:rsidP="003F47C9">
            <w:pPr>
              <w:pStyle w:val="Sinespaciado"/>
            </w:pPr>
            <w:bookmarkStart w:id="0" w:name="_GoBack"/>
            <w:r>
              <w:t>Estadística</w:t>
            </w:r>
            <w:bookmarkEnd w:id="0"/>
          </w:p>
        </w:tc>
      </w:tr>
      <w:tr w:rsidR="00BA21E5" w:rsidTr="003F47C9">
        <w:tc>
          <w:tcPr>
            <w:tcW w:w="2405" w:type="dxa"/>
          </w:tcPr>
          <w:p w:rsidR="00BA21E5" w:rsidRDefault="00BA21E5" w:rsidP="003F47C9">
            <w:pPr>
              <w:pStyle w:val="Sinespaciado"/>
            </w:pPr>
            <w:r>
              <w:t xml:space="preserve">Aprendizajes esperados </w:t>
            </w:r>
          </w:p>
        </w:tc>
        <w:tc>
          <w:tcPr>
            <w:tcW w:w="8357" w:type="dxa"/>
          </w:tcPr>
          <w:p w:rsidR="00BA21E5" w:rsidRDefault="00BA21E5" w:rsidP="00BA21E5">
            <w:pPr>
              <w:pStyle w:val="Sinespaciado"/>
            </w:pPr>
            <w:r>
              <w:t>• Compara la tendencia central (media, mediana y moda) y dispersión (rango y desviación media) de dos conjuntos de datos</w:t>
            </w:r>
          </w:p>
        </w:tc>
      </w:tr>
    </w:tbl>
    <w:p w:rsidR="001B5F49" w:rsidRDefault="001B5F49" w:rsidP="001B5F49">
      <w:pPr>
        <w:pStyle w:val="Sinespaciado"/>
        <w:jc w:val="both"/>
        <w:rPr>
          <w:rFonts w:ascii="Calibri" w:hAnsi="Calibri" w:cs="Calibri"/>
        </w:rPr>
      </w:pPr>
    </w:p>
    <w:p w:rsidR="000F792C" w:rsidRPr="00D478ED" w:rsidRDefault="00A76729" w:rsidP="001B5F49">
      <w:pPr>
        <w:pStyle w:val="Sinespaciado"/>
        <w:jc w:val="both"/>
        <w:rPr>
          <w:b/>
        </w:rPr>
      </w:pPr>
      <w:r w:rsidRPr="001B5F49">
        <w:rPr>
          <w:rFonts w:ascii="Calibri" w:hAnsi="Calibri" w:cs="Calibri"/>
        </w:rPr>
        <w:t>De a</w:t>
      </w:r>
      <w:r w:rsidR="001B5F49" w:rsidRPr="001B5F49">
        <w:rPr>
          <w:rFonts w:ascii="Calibri" w:hAnsi="Calibri" w:cs="Calibri"/>
        </w:rPr>
        <w:t>cuerdo a las cifras que presenta  el periódico el País desde su  pá</w:t>
      </w:r>
      <w:r w:rsidRPr="001B5F49">
        <w:rPr>
          <w:rFonts w:ascii="Calibri" w:hAnsi="Calibri" w:cs="Calibri"/>
        </w:rPr>
        <w:t>gina de internet</w:t>
      </w:r>
      <w:r w:rsidR="001B5F49" w:rsidRPr="001B5F49">
        <w:rPr>
          <w:rFonts w:ascii="Calibri" w:hAnsi="Calibri" w:cs="Calibri"/>
        </w:rPr>
        <w:t xml:space="preserve"> el día domingo 15 de marzo a las 11:45 am</w:t>
      </w:r>
      <w:r>
        <w:t xml:space="preserve"> </w:t>
      </w:r>
      <w:hyperlink r:id="rId38" w:history="1">
        <w:r w:rsidR="000F792C" w:rsidRPr="00A76729">
          <w:rPr>
            <w:rStyle w:val="Hipervnculo"/>
            <w:sz w:val="20"/>
          </w:rPr>
          <w:t>https://elpais.com/sociedad/2020/03/09/actualidad/1583748887_173685.html</w:t>
        </w:r>
      </w:hyperlink>
      <w:r w:rsidR="001B5F49">
        <w:rPr>
          <w:sz w:val="20"/>
        </w:rPr>
        <w:t xml:space="preserve"> </w:t>
      </w:r>
      <w:r w:rsidR="001B5F49" w:rsidRPr="001B5F49">
        <w:rPr>
          <w:rFonts w:ascii="Calibri" w:hAnsi="Calibri" w:cs="Calibri"/>
        </w:rPr>
        <w:t>muestra la</w:t>
      </w:r>
      <w:r w:rsidR="001B5F49">
        <w:rPr>
          <w:rFonts w:ascii="Calibri" w:hAnsi="Calibri" w:cs="Calibri"/>
        </w:rPr>
        <w:t xml:space="preserve"> situación de casos detectados del virus denominado COVID-2019 en los continentes y de los cuales te presentamos tres de ellos, </w:t>
      </w:r>
      <w:r w:rsidR="00BA21E5">
        <w:rPr>
          <w:rFonts w:ascii="Calibri" w:hAnsi="Calibri" w:cs="Calibri"/>
        </w:rPr>
        <w:t xml:space="preserve">estos datos son importante para tomar las medidas para contención y mitigación del virus, para esto es necesaria conocer las medidas de tendencia central para tomo de decisiones, </w:t>
      </w:r>
      <w:r w:rsidR="00BA21E5" w:rsidRPr="00D478ED">
        <w:rPr>
          <w:rFonts w:ascii="Calibri" w:hAnsi="Calibri" w:cs="Calibri"/>
          <w:b/>
        </w:rPr>
        <w:t>apóyalos al encontrar estos datos .</w:t>
      </w:r>
    </w:p>
    <w:p w:rsidR="008D4A04" w:rsidRDefault="00770FCB" w:rsidP="00EE2614">
      <w:pPr>
        <w:pStyle w:val="Sinespaciado"/>
      </w:pPr>
      <w:r w:rsidRPr="00A76729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15AD955" wp14:editId="65505BFB">
            <wp:simplePos x="0" y="0"/>
            <wp:positionH relativeFrom="column">
              <wp:posOffset>4461337</wp:posOffset>
            </wp:positionH>
            <wp:positionV relativeFrom="paragraph">
              <wp:posOffset>49984</wp:posOffset>
            </wp:positionV>
            <wp:extent cx="2291401" cy="6173711"/>
            <wp:effectExtent l="0" t="0" r="0" b="0"/>
            <wp:wrapNone/>
            <wp:docPr id="1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1401" cy="617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729"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6D711543" wp14:editId="26499C1C">
            <wp:simplePos x="0" y="0"/>
            <wp:positionH relativeFrom="column">
              <wp:posOffset>2169399</wp:posOffset>
            </wp:positionH>
            <wp:positionV relativeFrom="paragraph">
              <wp:posOffset>85610</wp:posOffset>
            </wp:positionV>
            <wp:extent cx="2185060" cy="6183466"/>
            <wp:effectExtent l="0" t="0" r="5715" b="8255"/>
            <wp:wrapNone/>
            <wp:docPr id="1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88787" cy="6194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FCB">
        <w:rPr>
          <w:noProof/>
          <w:color w:val="auto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26718646" wp14:editId="6C38F4C8">
            <wp:simplePos x="0" y="0"/>
            <wp:positionH relativeFrom="margin">
              <wp:align>left</wp:align>
            </wp:positionH>
            <wp:positionV relativeFrom="paragraph">
              <wp:posOffset>49984</wp:posOffset>
            </wp:positionV>
            <wp:extent cx="2090057" cy="6174344"/>
            <wp:effectExtent l="0" t="0" r="5715" b="0"/>
            <wp:wrapNone/>
            <wp:docPr id="1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0057" cy="617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8D4A04" w:rsidRDefault="008D4A04" w:rsidP="00EE2614">
      <w:pPr>
        <w:pStyle w:val="Sinespaciado"/>
      </w:pPr>
    </w:p>
    <w:p w:rsidR="001B5F49" w:rsidRDefault="001B5F49" w:rsidP="00EE2614">
      <w:pPr>
        <w:pStyle w:val="Sinespaciado"/>
      </w:pPr>
    </w:p>
    <w:p w:rsidR="001B5F49" w:rsidRDefault="001B5F49" w:rsidP="00EE2614">
      <w:pPr>
        <w:pStyle w:val="Sinespaciado"/>
      </w:pPr>
    </w:p>
    <w:p w:rsidR="001B5F49" w:rsidRDefault="001B5F49" w:rsidP="00EE2614">
      <w:pPr>
        <w:pStyle w:val="Sinespaciado"/>
      </w:pPr>
    </w:p>
    <w:p w:rsidR="001B5F49" w:rsidRDefault="001B5F49" w:rsidP="00EE2614">
      <w:pPr>
        <w:pStyle w:val="Sinespaciado"/>
      </w:pPr>
    </w:p>
    <w:p w:rsidR="001B5F49" w:rsidRDefault="001B5F49" w:rsidP="00EE2614">
      <w:pPr>
        <w:pStyle w:val="Sinespaciado"/>
      </w:pPr>
    </w:p>
    <w:p w:rsidR="008D4A04" w:rsidRDefault="008D4A04" w:rsidP="00EE2614">
      <w:pPr>
        <w:pStyle w:val="Sinespaciado"/>
      </w:pPr>
    </w:p>
    <w:p w:rsidR="00D478ED" w:rsidRDefault="00D478ED" w:rsidP="00D478ED">
      <w:pPr>
        <w:pStyle w:val="Sinespaciado"/>
      </w:pPr>
      <w:r>
        <w:t>Media____________</w:t>
      </w:r>
      <w:r>
        <w:tab/>
      </w:r>
      <w:r>
        <w:tab/>
      </w:r>
      <w:proofErr w:type="spellStart"/>
      <w:r>
        <w:t>Media</w:t>
      </w:r>
      <w:proofErr w:type="spellEnd"/>
      <w:r>
        <w:t>____________</w:t>
      </w:r>
      <w:r>
        <w:tab/>
      </w:r>
      <w:r>
        <w:tab/>
      </w:r>
      <w:proofErr w:type="spellStart"/>
      <w:r>
        <w:t>Media</w:t>
      </w:r>
      <w:proofErr w:type="spellEnd"/>
      <w:r>
        <w:t>____________</w:t>
      </w:r>
    </w:p>
    <w:p w:rsidR="00D478ED" w:rsidRDefault="00D478ED" w:rsidP="00D478ED">
      <w:pPr>
        <w:pStyle w:val="Sinespaciado"/>
      </w:pPr>
    </w:p>
    <w:p w:rsidR="00770FCB" w:rsidRDefault="00D478ED" w:rsidP="00770FCB">
      <w:pPr>
        <w:pStyle w:val="Sinespaciado"/>
      </w:pPr>
      <w:r>
        <w:t>Mediana__________</w:t>
      </w:r>
      <w:r w:rsidR="00770FCB">
        <w:tab/>
      </w:r>
      <w:r w:rsidR="00770FCB">
        <w:tab/>
      </w:r>
      <w:proofErr w:type="spellStart"/>
      <w:r w:rsidR="00770FCB">
        <w:t>Mediana</w:t>
      </w:r>
      <w:proofErr w:type="spellEnd"/>
      <w:r w:rsidR="00770FCB">
        <w:t xml:space="preserve">__________ </w:t>
      </w:r>
      <w:r w:rsidR="00770FCB">
        <w:tab/>
      </w:r>
      <w:r w:rsidR="00770FCB">
        <w:tab/>
      </w:r>
      <w:proofErr w:type="spellStart"/>
      <w:r w:rsidR="00770FCB">
        <w:t>Mediana</w:t>
      </w:r>
      <w:proofErr w:type="spellEnd"/>
      <w:r w:rsidR="00770FCB">
        <w:t>__________</w:t>
      </w:r>
    </w:p>
    <w:p w:rsidR="00770FCB" w:rsidRDefault="00770FCB" w:rsidP="00770FCB">
      <w:pPr>
        <w:pStyle w:val="Sinespaciado"/>
      </w:pPr>
    </w:p>
    <w:p w:rsidR="00770FCB" w:rsidRDefault="00D478ED" w:rsidP="00770FCB">
      <w:pPr>
        <w:pStyle w:val="Sinespaciado"/>
      </w:pPr>
      <w:r>
        <w:t>Moda ____________</w:t>
      </w:r>
      <w:r w:rsidR="00770FCB">
        <w:tab/>
      </w:r>
      <w:r w:rsidR="00770FCB">
        <w:tab/>
      </w:r>
      <w:proofErr w:type="spellStart"/>
      <w:r w:rsidR="00770FCB">
        <w:t>Moda</w:t>
      </w:r>
      <w:proofErr w:type="spellEnd"/>
      <w:r w:rsidR="00770FCB">
        <w:t xml:space="preserve"> ____________</w:t>
      </w:r>
      <w:r w:rsidR="00770FCB">
        <w:tab/>
      </w:r>
      <w:r w:rsidR="00770FCB">
        <w:tab/>
      </w:r>
      <w:proofErr w:type="spellStart"/>
      <w:r w:rsidR="00770FCB">
        <w:t>Moda</w:t>
      </w:r>
      <w:proofErr w:type="spellEnd"/>
      <w:r w:rsidR="00770FCB">
        <w:t xml:space="preserve"> ____________</w:t>
      </w:r>
    </w:p>
    <w:p w:rsidR="00770FCB" w:rsidRDefault="00770FCB" w:rsidP="00770FCB">
      <w:pPr>
        <w:pStyle w:val="Sinespaciado"/>
      </w:pPr>
    </w:p>
    <w:p w:rsidR="00770FCB" w:rsidRDefault="00770FCB" w:rsidP="00770FCB">
      <w:pPr>
        <w:pStyle w:val="Sinespaciad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Nota: cuando regreses a clases, entrega esta actividad a tu maestro de matemáticas</w:t>
      </w:r>
    </w:p>
    <w:p w:rsidR="001B5F49" w:rsidRDefault="001B5F49" w:rsidP="00EE2614">
      <w:pPr>
        <w:pStyle w:val="Sinespaciado"/>
      </w:pPr>
    </w:p>
    <w:p w:rsidR="00BA21E5" w:rsidRDefault="006367AF" w:rsidP="00EE2614">
      <w:pPr>
        <w:pStyle w:val="Sinespaciado"/>
      </w:pPr>
      <w:r>
        <w:lastRenderedPageBreak/>
        <w:t>Actividad 4</w:t>
      </w:r>
    </w:p>
    <w:p w:rsidR="00BA21E5" w:rsidRDefault="00BA21E5" w:rsidP="00EE2614">
      <w:pPr>
        <w:pStyle w:val="Sinespaciado"/>
      </w:pPr>
    </w:p>
    <w:p w:rsidR="00ED0F1F" w:rsidRDefault="00ED0F1F" w:rsidP="00ED0F1F">
      <w:pPr>
        <w:pStyle w:val="Sinespaciado"/>
        <w:jc w:val="both"/>
        <w:rPr>
          <w:rFonts w:ascii="Calibri" w:hAnsi="Calibri" w:cs="Calibri"/>
        </w:rPr>
      </w:pPr>
      <w:r w:rsidRPr="00ED0F1F">
        <w:rPr>
          <w:rFonts w:ascii="Calibri" w:hAnsi="Calibri" w:cs="Calibri"/>
        </w:rPr>
        <w:t xml:space="preserve">ANTECEDENTES DEL EVENTO </w:t>
      </w:r>
    </w:p>
    <w:p w:rsidR="00BA21E5" w:rsidRPr="00ED0F1F" w:rsidRDefault="00ED0F1F" w:rsidP="00ED0F1F">
      <w:pPr>
        <w:pStyle w:val="Sinespaciado"/>
        <w:ind w:left="360"/>
        <w:jc w:val="both"/>
        <w:rPr>
          <w:rFonts w:ascii="Calibri" w:hAnsi="Calibri" w:cs="Calibri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 wp14:anchorId="55D25EAC" wp14:editId="0286D743">
            <wp:simplePos x="0" y="0"/>
            <wp:positionH relativeFrom="margin">
              <wp:posOffset>209673</wp:posOffset>
            </wp:positionH>
            <wp:positionV relativeFrom="paragraph">
              <wp:posOffset>1236617</wp:posOffset>
            </wp:positionV>
            <wp:extent cx="4963795" cy="3590290"/>
            <wp:effectExtent l="0" t="0" r="8255" b="0"/>
            <wp:wrapTight wrapText="bothSides">
              <wp:wrapPolygon edited="0">
                <wp:start x="0" y="0"/>
                <wp:lineTo x="0" y="21432"/>
                <wp:lineTo x="21553" y="21432"/>
                <wp:lineTo x="21553" y="0"/>
                <wp:lineTo x="0" y="0"/>
              </wp:wrapPolygon>
            </wp:wrapTight>
            <wp:docPr id="1030" name="Picture 6" descr="coronavirusimagenafp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oronavirusimagenafp_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590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F1F">
        <w:rPr>
          <w:rFonts w:ascii="Calibri" w:hAnsi="Calibri" w:cs="Calibri"/>
        </w:rPr>
        <w:t xml:space="preserve">El 31 de diciembre de 2019, la Comisión Municipal de Salud y Sanidad de Wuhan (provincia de Hubei, China) informó sobre un grupo de 27 casos de neumonía de etiología desconocida, incluyendo siete casos graves, con una exposición común a un mercado mayorista de marisco, pescado y animales vivos en la ciudad de Wuhan. El inicio de los síntomas del primer caso fue el 8 de diciembre de 2019: fiebre, tos seca, disnea y hallazgos radiológicos de infiltrados pulmonares bilaterales. El 7 de enero de 2020, las autoridades chinas identificaron como agente causante del brote un nuevo tipo de virus de la familia </w:t>
      </w:r>
      <w:proofErr w:type="spellStart"/>
      <w:r w:rsidRPr="00ED0F1F">
        <w:rPr>
          <w:rFonts w:ascii="Calibri" w:hAnsi="Calibri" w:cs="Calibri"/>
        </w:rPr>
        <w:t>Coronaviridae</w:t>
      </w:r>
      <w:proofErr w:type="spellEnd"/>
      <w:r w:rsidRPr="00ED0F1F">
        <w:rPr>
          <w:rFonts w:ascii="Calibri" w:hAnsi="Calibri" w:cs="Calibri"/>
        </w:rPr>
        <w:t>, que ha sido posteriormente denominado como SARS-CoV-2, cuya secuencia genética fue compartida por las autoridades chinas el 12 de enero. La enfermedad causada por este nuevo virus se ha denominado por consenso internacional COVID-19. Según los datos actuales se calcula que el período de incubación de COVID-19 es de 2 a 12 días, con un promedio de 5 días. Por analogía con otros coronavirus se estima que este periodo podría ser de hasta 14 días. Según los datos actuales se calcula que el período de incubación de COVID-19 es de 2 a 12 días, y el 50% comienza con síntomas a los 5 días de la transmisión. Por analogía con otros coronavirus se estima que este periodo podría ser de hasta 14 días. El 77,8% de las personas afectadas tienen entre 30-79 años, y sólo un 2% son menores de 20 años; el 51,4% son hombres. Los síntomas de la enfermedad en un más de un 80% son leves (fiebre, tos, expectoración, malestar general), mientras que aproximadamente el 20% pueden tener manifestaciones clínicas más graves (neumonía y complicaciones clínicas) que requieran ingreso hospitalario. Las personas con manifestaciones graves de la enfermedad por lo general tienen enfermedades de base como hipertensión, enfermedades cardiovasculares, diabetes y enfermedad respiratoria crónica.</w:t>
      </w:r>
      <w:r>
        <w:rPr>
          <w:rFonts w:ascii="Calibri" w:hAnsi="Calibri" w:cs="Calibri"/>
        </w:rPr>
        <w:t xml:space="preserve"> (</w:t>
      </w:r>
      <w:hyperlink r:id="rId43" w:history="1">
        <w:r w:rsidRPr="00ED0F1F">
          <w:rPr>
            <w:rStyle w:val="Hipervnculo"/>
            <w:color w:val="auto"/>
            <w:sz w:val="20"/>
          </w:rPr>
          <w:t>https://www.mscbs.gob.es/profesionales/saludPublica/ccayes/alertasActual/nCov-China/documentos/Actualizacion_33_COVID-19.pdf</w:t>
        </w:r>
      </w:hyperlink>
      <w:r>
        <w:t>)</w:t>
      </w: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ED0F1F" w:rsidP="00EE2614">
      <w:pPr>
        <w:pStyle w:val="Sinespaciado"/>
      </w:pPr>
      <w:r>
        <w:t xml:space="preserve">Resuelve es siguiente planteamiento con respecto al </w:t>
      </w:r>
      <w:proofErr w:type="gramStart"/>
      <w:r>
        <w:t>virus :</w:t>
      </w:r>
      <w:proofErr w:type="gramEnd"/>
    </w:p>
    <w:p w:rsidR="00ED0F1F" w:rsidRDefault="00ED0F1F" w:rsidP="00EE2614">
      <w:pPr>
        <w:pStyle w:val="Sinespaciado"/>
      </w:pPr>
    </w:p>
    <w:p w:rsidR="00ED0F1F" w:rsidRDefault="00ED0F1F" w:rsidP="00EE2614">
      <w:pPr>
        <w:pStyle w:val="Sinespaciado"/>
      </w:pPr>
      <w:r>
        <w:t xml:space="preserve">Si el virus </w:t>
      </w: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A21E5" w:rsidRDefault="00BA21E5" w:rsidP="00EE2614">
      <w:pPr>
        <w:pStyle w:val="Sinespaciado"/>
      </w:pPr>
    </w:p>
    <w:p w:rsidR="00B87920" w:rsidRDefault="00B87920" w:rsidP="00EE2614">
      <w:pPr>
        <w:pStyle w:val="Sinespaciado"/>
      </w:pPr>
    </w:p>
    <w:sectPr w:rsidR="00B87920" w:rsidSect="000607C6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54E97"/>
    <w:multiLevelType w:val="hybridMultilevel"/>
    <w:tmpl w:val="6AC6C9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D5E1C"/>
    <w:multiLevelType w:val="hybridMultilevel"/>
    <w:tmpl w:val="775A31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B62E3"/>
    <w:multiLevelType w:val="hybridMultilevel"/>
    <w:tmpl w:val="E4121A0A"/>
    <w:lvl w:ilvl="0" w:tplc="3F063BA8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E40D1"/>
    <w:multiLevelType w:val="hybridMultilevel"/>
    <w:tmpl w:val="41C0E8BE"/>
    <w:lvl w:ilvl="0" w:tplc="8134072A">
      <w:numFmt w:val="bullet"/>
      <w:lvlText w:val="-"/>
      <w:lvlJc w:val="left"/>
      <w:pPr>
        <w:ind w:left="1800" w:hanging="360"/>
      </w:pPr>
      <w:rPr>
        <w:rFonts w:ascii="Georgia" w:eastAsiaTheme="minorEastAsia" w:hAnsi="Georg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BB57E3E"/>
    <w:multiLevelType w:val="hybridMultilevel"/>
    <w:tmpl w:val="E410E690"/>
    <w:lvl w:ilvl="0" w:tplc="8872F9D4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C658DA"/>
    <w:multiLevelType w:val="hybridMultilevel"/>
    <w:tmpl w:val="797AD952"/>
    <w:lvl w:ilvl="0" w:tplc="A94EB364">
      <w:numFmt w:val="bullet"/>
      <w:lvlText w:val="-"/>
      <w:lvlJc w:val="left"/>
      <w:pPr>
        <w:ind w:left="3960" w:hanging="360"/>
      </w:pPr>
      <w:rPr>
        <w:rFonts w:ascii="Georgia" w:eastAsiaTheme="minorEastAsia" w:hAnsi="Georg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C1F"/>
    <w:rsid w:val="00004FB0"/>
    <w:rsid w:val="00016564"/>
    <w:rsid w:val="0004459C"/>
    <w:rsid w:val="00050687"/>
    <w:rsid w:val="000607C6"/>
    <w:rsid w:val="000A1151"/>
    <w:rsid w:val="000A796E"/>
    <w:rsid w:val="000F792C"/>
    <w:rsid w:val="001754AF"/>
    <w:rsid w:val="001B5F49"/>
    <w:rsid w:val="0025065E"/>
    <w:rsid w:val="00267387"/>
    <w:rsid w:val="002D53FF"/>
    <w:rsid w:val="00347D12"/>
    <w:rsid w:val="003B0C5E"/>
    <w:rsid w:val="003F47C9"/>
    <w:rsid w:val="004A6E8B"/>
    <w:rsid w:val="005A2B83"/>
    <w:rsid w:val="00606DDF"/>
    <w:rsid w:val="006367AF"/>
    <w:rsid w:val="00660FDF"/>
    <w:rsid w:val="006B44B5"/>
    <w:rsid w:val="006C0873"/>
    <w:rsid w:val="00744C1F"/>
    <w:rsid w:val="00770FCB"/>
    <w:rsid w:val="00796D0E"/>
    <w:rsid w:val="00797B19"/>
    <w:rsid w:val="00797D27"/>
    <w:rsid w:val="007A6A57"/>
    <w:rsid w:val="008005FE"/>
    <w:rsid w:val="00837A37"/>
    <w:rsid w:val="008D4A04"/>
    <w:rsid w:val="009137EB"/>
    <w:rsid w:val="009561AA"/>
    <w:rsid w:val="009B4FD5"/>
    <w:rsid w:val="009C456B"/>
    <w:rsid w:val="00A76729"/>
    <w:rsid w:val="00A77C5B"/>
    <w:rsid w:val="00AE6779"/>
    <w:rsid w:val="00B86671"/>
    <w:rsid w:val="00B87920"/>
    <w:rsid w:val="00BA21E5"/>
    <w:rsid w:val="00C121FB"/>
    <w:rsid w:val="00C53BEA"/>
    <w:rsid w:val="00CD2FD9"/>
    <w:rsid w:val="00CF533C"/>
    <w:rsid w:val="00D146B1"/>
    <w:rsid w:val="00D478ED"/>
    <w:rsid w:val="00DB053F"/>
    <w:rsid w:val="00DD496A"/>
    <w:rsid w:val="00E51571"/>
    <w:rsid w:val="00E920E5"/>
    <w:rsid w:val="00EC7CD6"/>
    <w:rsid w:val="00ED0F1F"/>
    <w:rsid w:val="00EE1F80"/>
    <w:rsid w:val="00EE2614"/>
    <w:rsid w:val="00FA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56B11E"/>
  <w15:chartTrackingRefBased/>
  <w15:docId w15:val="{9AA32B40-7575-4A98-9C15-C9E011BD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s-E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Lnea"/>
    <w:link w:val="Ttulo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tulo4">
    <w:name w:val="heading 4"/>
    <w:basedOn w:val="Normal"/>
    <w:next w:val="Normal"/>
    <w:link w:val="Ttulo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tuloCar">
    <w:name w:val="Subtítulo Car"/>
    <w:basedOn w:val="Fuentedeprrafopredeter"/>
    <w:link w:val="Subttulo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tulo">
    <w:name w:val="Title"/>
    <w:basedOn w:val="Normal"/>
    <w:next w:val="Normal"/>
    <w:link w:val="Ttulo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Sinespaciado">
    <w:name w:val="No Spacing"/>
    <w:uiPriority w:val="19"/>
    <w:qFormat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nea">
    <w:name w:val="Línea"/>
    <w:basedOn w:val="Normal"/>
    <w:next w:val="Ttulo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basedOn w:val="Fuentedeprrafopredeter"/>
    <w:link w:val="Ttulo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Informacindecontacto">
    <w:name w:val="Información de contact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5"/>
    <w:rPr>
      <w:color w:val="FFFFFF" w:themeColor="background1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NormalWeb">
    <w:name w:val="Normal (Web)"/>
    <w:basedOn w:val="Normal"/>
    <w:uiPriority w:val="99"/>
    <w:semiHidden/>
    <w:unhideWhenUsed/>
    <w:rsid w:val="006B44B5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lang w:val="es-MX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0F79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1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929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64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6084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4957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0667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12226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9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6200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7625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16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4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1844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656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9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400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1647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646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3878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3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83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2222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5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7989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6564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8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8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2118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89531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14337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516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0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405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22672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4481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723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9882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5109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3249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8796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72003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9227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5390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47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8115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3147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92801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1370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4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49478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0879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6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8036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432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25068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2664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1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0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607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487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2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214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634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07812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0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48439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820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90405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191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5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40461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446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94977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800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7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588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3469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790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337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3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5636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004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1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84422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6033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319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015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27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156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5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14887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7202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478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442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4367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8888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416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52089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1372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2754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052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932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2092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6932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0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703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12916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7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6251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4807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643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2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1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99511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769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0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5044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87931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03367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2431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18923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8334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82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9924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624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7291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9545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9100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970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306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727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76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362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6344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92226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979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0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56817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36714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0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1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51086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523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82609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5452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3224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23720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560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2869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4753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75393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1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718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830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13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3914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466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5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638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229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6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5848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35763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1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809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5296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8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9768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0420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40358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1155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3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61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692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0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1898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4452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2816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335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12501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124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7670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595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1450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1808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01040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5035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8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2008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859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59540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978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17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7056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0315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338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1694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57380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8571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624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1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0268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9497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0906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6496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4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287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189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1497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861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6551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43991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6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707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337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506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793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7283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221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0415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3307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8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19893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8817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0985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6445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83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033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00366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371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6962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0317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47432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1096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470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240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8775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3672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1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4177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4963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865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5573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15101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6806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1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72856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6956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8951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73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9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631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515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28092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7902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1317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242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0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686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2390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07068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5414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24971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443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91370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64280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9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7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827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5250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6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210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9008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7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51208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5600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5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6632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4973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886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11755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1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5984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4441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1589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8150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4669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142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66391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470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95936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619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5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41291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2128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8569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517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761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804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9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9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651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47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6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437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083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23353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356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5188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02173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04414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69017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8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633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423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56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802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58432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048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2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4240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7578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98488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6198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2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99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044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6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0947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650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100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456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78261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397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5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1954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95979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5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31796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462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65845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597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490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87400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0263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623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2802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4064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0851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3600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3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6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9802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52814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0282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4152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2736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615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4953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87810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544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0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64590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7832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89329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212095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8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6641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5107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1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0699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48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3392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3874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5022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5229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15807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30399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4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6897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903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0615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8662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128268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08202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9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102716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429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70002">
          <w:marLeft w:val="0"/>
          <w:marRight w:val="0"/>
          <w:marTop w:val="0"/>
          <w:marBottom w:val="30"/>
          <w:divBdr>
            <w:top w:val="none" w:sz="0" w:space="2" w:color="auto"/>
            <w:left w:val="none" w:sz="0" w:space="0" w:color="auto"/>
            <w:bottom w:val="single" w:sz="6" w:space="2" w:color="DDDDDD"/>
            <w:right w:val="none" w:sz="0" w:space="0" w:color="auto"/>
          </w:divBdr>
          <w:divsChild>
            <w:div w:id="11911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image" Target="media/image16.png"/><Relationship Id="rId42" Type="http://schemas.openxmlformats.org/officeDocument/2006/relationships/image" Target="media/image28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2.jpeg"/><Relationship Id="rId43" Type="http://schemas.openxmlformats.org/officeDocument/2006/relationships/hyperlink" Target="https://www.mscbs.gob.es/profesionales/saludPublica/ccayes/alertasActual/nCov-China/documentos/Actualizacion_33_COVID-19.pdf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14.png"/><Relationship Id="rId38" Type="http://schemas.openxmlformats.org/officeDocument/2006/relationships/hyperlink" Target="https://elpais.com/sociedad/2020/03/09/actualidad/1583748887_173685.htm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CACION\AppData\Roaming\Microsoft\Plantillas\Folleto%20de%20evento%20estacional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2D1C0B-A13E-44F5-93DA-C412AED67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 estacional.dotx</Template>
  <TotalTime>2660</TotalTime>
  <Pages>6</Pages>
  <Words>1222</Words>
  <Characters>6727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7</cp:revision>
  <cp:lastPrinted>2012-12-25T21:02:00Z</cp:lastPrinted>
  <dcterms:created xsi:type="dcterms:W3CDTF">2020-03-14T19:36:00Z</dcterms:created>
  <dcterms:modified xsi:type="dcterms:W3CDTF">2020-03-17T02:05:00Z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